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EA" w:rsidRPr="005936DB" w:rsidRDefault="000911EA" w:rsidP="005936DB">
      <w:pPr>
        <w:pStyle w:val="Heading2"/>
        <w:numPr>
          <w:ilvl w:val="0"/>
          <w:numId w:val="0"/>
        </w:numPr>
        <w:jc w:val="center"/>
        <w:rPr>
          <w:rFonts w:ascii="標楷體"/>
          <w:sz w:val="44"/>
          <w:szCs w:val="4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307" o:spid="_x0000_s1026" type="#_x0000_t202" style="position:absolute;left:0;text-align:left;margin-left:-2.75pt;margin-top:-24.2pt;width:87.05pt;height:145.7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" filled="f" stroked="f">
            <v:textbox style="mso-fit-shape-to-text:t">
              <w:txbxContent>
                <w:p w:rsidR="000911EA" w:rsidRDefault="000911EA" w:rsidP="005936DB">
                  <w:pPr>
                    <w:rPr>
                      <w:b/>
                    </w:rPr>
                  </w:pPr>
                  <w:r>
                    <w:rPr>
                      <w:rFonts w:ascii="標楷體" w:hAnsi="標楷體" w:hint="eastAsia"/>
                      <w:b/>
                      <w:sz w:val="30"/>
                      <w:szCs w:val="30"/>
                    </w:rPr>
                    <w:t>【附件一】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27" type="#_x0000_t75" alt="行政院主slogan" style="position:absolute;left:0;text-align:left;margin-left:118.2pt;margin-top:33.65pt;width:212.4pt;height:102.1pt;z-index:251636736;visibility:visible">
            <v:imagedata r:id="rId7" o:title=""/>
          </v:shape>
        </w:pict>
      </w:r>
      <w:bookmarkStart w:id="0" w:name="_Toc219744746"/>
      <w:r w:rsidRPr="005936DB">
        <w:rPr>
          <w:rFonts w:ascii="標楷體" w:hAnsi="標楷體"/>
          <w:sz w:val="44"/>
          <w:szCs w:val="44"/>
        </w:rPr>
        <w:t>103</w:t>
      </w:r>
      <w:r w:rsidRPr="005936DB">
        <w:rPr>
          <w:rFonts w:ascii="標楷體" w:hAnsi="標楷體" w:hint="eastAsia"/>
          <w:sz w:val="44"/>
          <w:szCs w:val="44"/>
        </w:rPr>
        <w:t>年中央機關辦理未婚聯誼活動總行程表</w:t>
      </w:r>
      <w:bookmarkEnd w:id="0"/>
    </w:p>
    <w:p w:rsidR="000911EA" w:rsidRDefault="000911EA" w:rsidP="005936DB"/>
    <w:p w:rsidR="000911EA" w:rsidRDefault="000911EA" w:rsidP="005936DB"/>
    <w:p w:rsidR="000911EA" w:rsidRPr="005936DB" w:rsidRDefault="000911EA" w:rsidP="005936DB"/>
    <w:tbl>
      <w:tblPr>
        <w:tblW w:w="4917" w:type="pct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2"/>
        <w:gridCol w:w="1721"/>
        <w:gridCol w:w="2450"/>
        <w:gridCol w:w="2942"/>
        <w:gridCol w:w="1415"/>
      </w:tblGrid>
      <w:tr w:rsidR="000911EA" w:rsidRPr="00C31A85" w:rsidTr="005936DB">
        <w:trPr>
          <w:trHeight w:val="526"/>
        </w:trPr>
        <w:tc>
          <w:tcPr>
            <w:tcW w:w="600" w:type="pct"/>
            <w:tcBorders>
              <w:top w:val="double" w:sz="4" w:space="0" w:color="auto"/>
            </w:tcBorders>
            <w:vAlign w:val="center"/>
          </w:tcPr>
          <w:p w:rsidR="000911EA" w:rsidRPr="00FC205E" w:rsidRDefault="000911EA" w:rsidP="00DC3878">
            <w:pPr>
              <w:pStyle w:val="a"/>
              <w:spacing w:line="500" w:lineRule="exact"/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FC205E">
              <w:rPr>
                <w:rFonts w:hint="eastAsia"/>
                <w:color w:val="000000"/>
                <w:kern w:val="2"/>
                <w:sz w:val="28"/>
                <w:szCs w:val="28"/>
              </w:rPr>
              <w:t>梯　次</w:t>
            </w:r>
          </w:p>
        </w:tc>
        <w:tc>
          <w:tcPr>
            <w:tcW w:w="888" w:type="pct"/>
            <w:tcBorders>
              <w:top w:val="double" w:sz="4" w:space="0" w:color="auto"/>
            </w:tcBorders>
            <w:vAlign w:val="center"/>
          </w:tcPr>
          <w:p w:rsidR="000911EA" w:rsidRPr="00FC205E" w:rsidRDefault="000911EA" w:rsidP="00DC3878">
            <w:pPr>
              <w:pStyle w:val="a"/>
              <w:spacing w:line="500" w:lineRule="exact"/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FC205E">
              <w:rPr>
                <w:rFonts w:hint="eastAsia"/>
                <w:color w:val="000000"/>
                <w:kern w:val="2"/>
                <w:sz w:val="28"/>
                <w:szCs w:val="28"/>
              </w:rPr>
              <w:t>辦理時間</w:t>
            </w:r>
          </w:p>
        </w:tc>
        <w:tc>
          <w:tcPr>
            <w:tcW w:w="1264" w:type="pct"/>
            <w:tcBorders>
              <w:top w:val="double" w:sz="4" w:space="0" w:color="auto"/>
            </w:tcBorders>
            <w:vAlign w:val="center"/>
          </w:tcPr>
          <w:p w:rsidR="000911EA" w:rsidRPr="00FC205E" w:rsidRDefault="000911EA" w:rsidP="00DC3878">
            <w:pPr>
              <w:pStyle w:val="a"/>
              <w:spacing w:line="500" w:lineRule="exact"/>
              <w:rPr>
                <w:color w:val="000000"/>
                <w:kern w:val="2"/>
                <w:sz w:val="28"/>
                <w:szCs w:val="28"/>
              </w:rPr>
            </w:pPr>
            <w:r w:rsidRPr="00FC205E">
              <w:rPr>
                <w:rFonts w:hint="eastAsia"/>
                <w:color w:val="000000"/>
                <w:kern w:val="2"/>
                <w:sz w:val="28"/>
                <w:szCs w:val="28"/>
              </w:rPr>
              <w:t>活動地區</w:t>
            </w:r>
          </w:p>
        </w:tc>
        <w:tc>
          <w:tcPr>
            <w:tcW w:w="1518" w:type="pct"/>
            <w:tcBorders>
              <w:top w:val="double" w:sz="4" w:space="0" w:color="auto"/>
            </w:tcBorders>
            <w:vAlign w:val="center"/>
          </w:tcPr>
          <w:p w:rsidR="000911EA" w:rsidRPr="00FC205E" w:rsidRDefault="000911EA" w:rsidP="00DC3878">
            <w:pPr>
              <w:pStyle w:val="a"/>
              <w:spacing w:line="500" w:lineRule="exact"/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FC205E">
              <w:rPr>
                <w:rFonts w:hint="eastAsia"/>
                <w:color w:val="000000"/>
                <w:kern w:val="2"/>
                <w:sz w:val="28"/>
                <w:szCs w:val="28"/>
              </w:rPr>
              <w:t>活動名稱</w:t>
            </w:r>
            <w:r w:rsidRPr="00FC205E">
              <w:rPr>
                <w:color w:val="000000"/>
                <w:kern w:val="2"/>
                <w:sz w:val="28"/>
                <w:szCs w:val="28"/>
              </w:rPr>
              <w:t>/</w:t>
            </w:r>
            <w:r w:rsidRPr="00FC205E">
              <w:rPr>
                <w:rFonts w:hint="eastAsia"/>
                <w:color w:val="000000"/>
                <w:kern w:val="2"/>
                <w:sz w:val="28"/>
                <w:szCs w:val="28"/>
              </w:rPr>
              <w:t>方式</w:t>
            </w:r>
          </w:p>
        </w:tc>
        <w:tc>
          <w:tcPr>
            <w:tcW w:w="730" w:type="pct"/>
            <w:tcBorders>
              <w:top w:val="double" w:sz="4" w:space="0" w:color="auto"/>
            </w:tcBorders>
            <w:vAlign w:val="center"/>
          </w:tcPr>
          <w:p w:rsidR="000911EA" w:rsidRPr="00FC205E" w:rsidRDefault="000911EA" w:rsidP="00DC3878">
            <w:pPr>
              <w:pStyle w:val="a"/>
              <w:spacing w:line="500" w:lineRule="exact"/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FC205E">
              <w:rPr>
                <w:rFonts w:hint="eastAsia"/>
                <w:color w:val="000000"/>
                <w:kern w:val="2"/>
                <w:sz w:val="28"/>
                <w:szCs w:val="28"/>
              </w:rPr>
              <w:t>參加人數</w:t>
            </w:r>
          </w:p>
        </w:tc>
      </w:tr>
      <w:tr w:rsidR="000911EA" w:rsidRPr="00C31A85" w:rsidTr="005936DB">
        <w:trPr>
          <w:trHeight w:val="526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第</w:t>
            </w:r>
            <w:r w:rsidRPr="00FC205E">
              <w:rPr>
                <w:color w:val="000000"/>
                <w:kern w:val="2"/>
                <w:sz w:val="24"/>
              </w:rPr>
              <w:t>1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2014.06.28(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六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屏東縣薰之園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戀戀香草相遇幸福一日遊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0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80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E3694B" w:rsidTr="005936DB">
        <w:trPr>
          <w:trHeight w:val="723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第</w:t>
            </w:r>
            <w:r w:rsidRPr="00FC205E">
              <w:rPr>
                <w:color w:val="000000"/>
                <w:kern w:val="2"/>
                <w:sz w:val="24"/>
              </w:rPr>
              <w:t>2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2014.06.29(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日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南投縣福美大飯店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室內午茶聯誼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0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60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  <w:p w:rsidR="000911EA" w:rsidRPr="00FC205E" w:rsidRDefault="000911EA" w:rsidP="00DC3878">
            <w:pPr>
              <w:pStyle w:val="a"/>
              <w:spacing w:line="200" w:lineRule="exact"/>
              <w:rPr>
                <w:color w:val="000000"/>
                <w:kern w:val="2"/>
                <w:sz w:val="18"/>
                <w:szCs w:val="18"/>
              </w:rPr>
            </w:pPr>
            <w:r w:rsidRPr="00FC205E">
              <w:rPr>
                <w:rFonts w:hint="eastAsia"/>
                <w:color w:val="000000"/>
                <w:kern w:val="2"/>
                <w:sz w:val="18"/>
                <w:szCs w:val="18"/>
              </w:rPr>
              <w:t>（本梯建議較高年齡層參與）</w:t>
            </w:r>
          </w:p>
        </w:tc>
      </w:tr>
      <w:tr w:rsidR="000911EA" w:rsidRPr="00C31A85" w:rsidTr="005936DB">
        <w:trPr>
          <w:trHeight w:val="526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第</w:t>
            </w:r>
            <w:r w:rsidRPr="00FC205E">
              <w:rPr>
                <w:color w:val="000000"/>
                <w:kern w:val="2"/>
                <w:sz w:val="24"/>
              </w:rPr>
              <w:t>3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2014.07.13(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日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新竹市卡爾登飯店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室內午茶聯誼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60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C31A85" w:rsidTr="005936DB">
        <w:trPr>
          <w:trHeight w:val="526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第</w:t>
            </w:r>
            <w:r w:rsidRPr="00FC205E">
              <w:rPr>
                <w:color w:val="000000"/>
                <w:kern w:val="2"/>
                <w:sz w:val="24"/>
              </w:rPr>
              <w:t>4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2"/>
                <w:szCs w:val="22"/>
              </w:rPr>
            </w:pPr>
            <w:r w:rsidRPr="00FC205E">
              <w:rPr>
                <w:color w:val="000000"/>
                <w:kern w:val="2"/>
                <w:sz w:val="24"/>
              </w:rPr>
              <w:t>2014.07.26(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六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基隆市</w:t>
            </w:r>
          </w:p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2"/>
                <w:szCs w:val="22"/>
              </w:rPr>
              <w:t>瑪陵休閒農業區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漫遊基隆瑪陵輕旅一日遊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80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C31A85" w:rsidTr="005936DB">
        <w:trPr>
          <w:trHeight w:val="526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第</w:t>
            </w:r>
            <w:r w:rsidRPr="00FC205E">
              <w:rPr>
                <w:color w:val="000000"/>
                <w:kern w:val="2"/>
                <w:sz w:val="24"/>
              </w:rPr>
              <w:t>5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2014.08.03(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日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新竹縣</w:t>
            </w:r>
            <w:r w:rsidRPr="00FC205E">
              <w:rPr>
                <w:color w:val="000000"/>
                <w:kern w:val="2"/>
                <w:sz w:val="24"/>
              </w:rPr>
              <w:br/>
            </w:r>
            <w:r w:rsidRPr="00FC205E">
              <w:rPr>
                <w:rFonts w:hint="eastAsia"/>
                <w:kern w:val="2"/>
                <w:sz w:val="24"/>
              </w:rPr>
              <w:t>心鮮森林莊園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心鮮森林浪漫戀旅一日遊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80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C31A85" w:rsidTr="005936DB">
        <w:trPr>
          <w:trHeight w:val="796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第</w:t>
            </w:r>
            <w:r w:rsidRPr="00FC205E">
              <w:rPr>
                <w:color w:val="000000"/>
                <w:kern w:val="2"/>
                <w:sz w:val="24"/>
              </w:rPr>
              <w:t>6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2014.08.09(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六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~08.10(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日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臺東縣</w:t>
            </w:r>
          </w:p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熱氣球嘉年華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台東熱氣球嘉年華二日遊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0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80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C31A85" w:rsidTr="005936DB">
        <w:trPr>
          <w:trHeight w:val="526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第</w:t>
            </w:r>
            <w:r w:rsidRPr="00FC205E">
              <w:rPr>
                <w:color w:val="000000"/>
                <w:kern w:val="2"/>
                <w:sz w:val="24"/>
              </w:rPr>
              <w:t>7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2014.08.23(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六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雲林縣</w:t>
            </w:r>
            <w:r w:rsidRPr="00FC205E">
              <w:rPr>
                <w:rFonts w:hint="eastAsia"/>
                <w:kern w:val="2"/>
                <w:sz w:val="24"/>
              </w:rPr>
              <w:t>九九莊園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花田囍事浪漫莊園一日遊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0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80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C31A85" w:rsidTr="005936DB">
        <w:trPr>
          <w:trHeight w:val="526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第</w:t>
            </w:r>
            <w:r w:rsidRPr="00FC205E">
              <w:rPr>
                <w:color w:val="000000"/>
                <w:kern w:val="2"/>
                <w:sz w:val="24"/>
              </w:rPr>
              <w:t>8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2014.08.24(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日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嘉義市</w:t>
            </w:r>
            <w:r w:rsidRPr="00FC205E">
              <w:rPr>
                <w:rFonts w:hint="eastAsia"/>
                <w:kern w:val="2"/>
                <w:sz w:val="24"/>
              </w:rPr>
              <w:t>綠盈牧場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綠盈牧場童話之旅一日遊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0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80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C31A85" w:rsidTr="005936DB">
        <w:trPr>
          <w:trHeight w:val="526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2"/>
                <w:szCs w:val="22"/>
              </w:rPr>
            </w:pP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第</w:t>
            </w:r>
            <w:r w:rsidRPr="00FC205E">
              <w:rPr>
                <w:color w:val="000000"/>
                <w:kern w:val="2"/>
                <w:sz w:val="22"/>
                <w:szCs w:val="22"/>
              </w:rPr>
              <w:t>9</w:t>
            </w: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2014.09.13(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六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嘉義縣</w:t>
            </w:r>
          </w:p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板陶窯工藝園區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7030A0"/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當板陶窯遇上愛情一日遊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0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80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C31A85" w:rsidTr="005936DB">
        <w:trPr>
          <w:trHeight w:val="526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2"/>
                <w:szCs w:val="22"/>
              </w:rPr>
            </w:pP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第</w:t>
            </w:r>
            <w:r w:rsidRPr="00FC205E">
              <w:rPr>
                <w:color w:val="000000"/>
                <w:kern w:val="2"/>
                <w:sz w:val="22"/>
                <w:szCs w:val="22"/>
              </w:rPr>
              <w:t>10</w:t>
            </w: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2014.09.14(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日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嘉義縣金桔農莊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室內午茶聯誼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0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60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C31A85" w:rsidTr="00E834F4">
        <w:trPr>
          <w:trHeight w:val="526"/>
        </w:trPr>
        <w:tc>
          <w:tcPr>
            <w:tcW w:w="600" w:type="pct"/>
            <w:shd w:val="clear" w:color="auto" w:fill="D99594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2"/>
                <w:szCs w:val="22"/>
              </w:rPr>
            </w:pP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第</w:t>
            </w:r>
            <w:r w:rsidRPr="00FC205E">
              <w:rPr>
                <w:color w:val="000000"/>
                <w:kern w:val="2"/>
                <w:sz w:val="22"/>
                <w:szCs w:val="22"/>
              </w:rPr>
              <w:t>11</w:t>
            </w: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梯次</w:t>
            </w:r>
          </w:p>
        </w:tc>
        <w:tc>
          <w:tcPr>
            <w:tcW w:w="888" w:type="pct"/>
            <w:shd w:val="clear" w:color="auto" w:fill="D99594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2014.09.20(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六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shd w:val="clear" w:color="auto" w:fill="D99594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桃園縣</w:t>
            </w:r>
          </w:p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2"/>
                <w:szCs w:val="22"/>
              </w:rPr>
            </w:pPr>
            <w:r w:rsidRPr="00FC205E">
              <w:rPr>
                <w:rFonts w:hint="eastAsia"/>
                <w:kern w:val="2"/>
                <w:sz w:val="22"/>
                <w:szCs w:val="22"/>
              </w:rPr>
              <w:t>東森渡假村</w:t>
            </w:r>
            <w:r w:rsidRPr="00FC205E">
              <w:rPr>
                <w:kern w:val="2"/>
                <w:sz w:val="22"/>
                <w:szCs w:val="22"/>
              </w:rPr>
              <w:t>/</w:t>
            </w:r>
            <w:r w:rsidRPr="00FC205E">
              <w:rPr>
                <w:rFonts w:hint="eastAsia"/>
                <w:kern w:val="2"/>
                <w:sz w:val="22"/>
                <w:szCs w:val="22"/>
              </w:rPr>
              <w:t>鳥花園</w:t>
            </w:r>
          </w:p>
        </w:tc>
        <w:tc>
          <w:tcPr>
            <w:tcW w:w="1518" w:type="pct"/>
            <w:shd w:val="clear" w:color="auto" w:fill="D99594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漫遊森林。鳥花園一日遊</w:t>
            </w:r>
          </w:p>
        </w:tc>
        <w:tc>
          <w:tcPr>
            <w:tcW w:w="730" w:type="pct"/>
            <w:shd w:val="clear" w:color="auto" w:fill="D99594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80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F50BF9" w:rsidTr="005936DB">
        <w:trPr>
          <w:trHeight w:val="526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第</w:t>
            </w:r>
            <w:r w:rsidRPr="00FC205E">
              <w:rPr>
                <w:color w:val="000000"/>
                <w:kern w:val="2"/>
                <w:sz w:val="22"/>
                <w:szCs w:val="22"/>
              </w:rPr>
              <w:t>12</w:t>
            </w: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kern w:val="2"/>
                <w:sz w:val="24"/>
              </w:rPr>
              <w:t>2014.09.21(</w:t>
            </w:r>
            <w:r w:rsidRPr="00FC205E">
              <w:rPr>
                <w:rFonts w:hint="eastAsia"/>
                <w:kern w:val="2"/>
                <w:sz w:val="24"/>
              </w:rPr>
              <w:t>日</w:t>
            </w:r>
            <w:r w:rsidRPr="00FC205E">
              <w:rPr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花蓮縣</w:t>
            </w:r>
          </w:p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新光兆豐農場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愛戀兆豐洄瀾情深一</w:t>
            </w:r>
            <w:bookmarkStart w:id="1" w:name="_GoBack"/>
            <w:bookmarkEnd w:id="1"/>
            <w:r w:rsidRPr="00FC205E">
              <w:rPr>
                <w:rFonts w:hint="eastAsia"/>
                <w:kern w:val="2"/>
                <w:sz w:val="24"/>
              </w:rPr>
              <w:t>日遊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00" w:lineRule="exact"/>
              <w:rPr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至多</w:t>
            </w:r>
            <w:r w:rsidRPr="00FC205E">
              <w:rPr>
                <w:kern w:val="2"/>
                <w:sz w:val="24"/>
              </w:rPr>
              <w:t>80</w:t>
            </w:r>
            <w:r w:rsidRPr="00FC205E">
              <w:rPr>
                <w:rFonts w:hint="eastAsia"/>
                <w:kern w:val="2"/>
                <w:sz w:val="24"/>
              </w:rPr>
              <w:t>人</w:t>
            </w:r>
          </w:p>
        </w:tc>
      </w:tr>
      <w:tr w:rsidR="000911EA" w:rsidRPr="00C31A85" w:rsidTr="005936DB">
        <w:trPr>
          <w:trHeight w:val="526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2"/>
                <w:szCs w:val="22"/>
              </w:rPr>
            </w:pP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第</w:t>
            </w:r>
            <w:r w:rsidRPr="00FC205E">
              <w:rPr>
                <w:color w:val="000000"/>
                <w:kern w:val="2"/>
                <w:sz w:val="22"/>
                <w:szCs w:val="22"/>
              </w:rPr>
              <w:t>13</w:t>
            </w: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2014.09.27(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六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苗栗縣</w:t>
            </w:r>
            <w:r w:rsidRPr="00FC205E">
              <w:rPr>
                <w:color w:val="000000"/>
                <w:kern w:val="2"/>
                <w:sz w:val="24"/>
              </w:rPr>
              <w:br/>
            </w:r>
            <w:r w:rsidRPr="00FC205E">
              <w:rPr>
                <w:rFonts w:hint="eastAsia"/>
                <w:kern w:val="2"/>
                <w:sz w:val="24"/>
              </w:rPr>
              <w:t>巧克力雲莊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愛戀巧克力雲莊情一日遊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80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C31A85" w:rsidTr="005936DB">
        <w:trPr>
          <w:trHeight w:val="750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2"/>
                <w:szCs w:val="22"/>
              </w:rPr>
            </w:pP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第</w:t>
            </w:r>
            <w:r w:rsidRPr="00FC205E">
              <w:rPr>
                <w:color w:val="000000"/>
                <w:kern w:val="2"/>
                <w:sz w:val="22"/>
                <w:szCs w:val="22"/>
              </w:rPr>
              <w:t>14</w:t>
            </w: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2014.10.04(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六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2"/>
                <w:szCs w:val="22"/>
              </w:rPr>
            </w:pP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彰化縣</w:t>
            </w:r>
            <w:r w:rsidRPr="00FC205E">
              <w:rPr>
                <w:rFonts w:hint="eastAsia"/>
                <w:kern w:val="2"/>
                <w:sz w:val="22"/>
                <w:szCs w:val="22"/>
              </w:rPr>
              <w:t>費茲洛公園</w:t>
            </w:r>
            <w:r w:rsidRPr="00FC205E">
              <w:rPr>
                <w:kern w:val="2"/>
                <w:sz w:val="22"/>
                <w:szCs w:val="22"/>
              </w:rPr>
              <w:t>/</w:t>
            </w:r>
            <w:r w:rsidRPr="00FC205E">
              <w:rPr>
                <w:kern w:val="2"/>
                <w:sz w:val="22"/>
                <w:szCs w:val="22"/>
              </w:rPr>
              <w:br/>
            </w:r>
            <w:r w:rsidRPr="00FC205E">
              <w:rPr>
                <w:rFonts w:hint="eastAsia"/>
                <w:kern w:val="2"/>
                <w:sz w:val="22"/>
                <w:szCs w:val="22"/>
              </w:rPr>
              <w:t>魔菇部落生態農場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秋戀費茲洛蘑菇園一日遊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00" w:lineRule="exact"/>
              <w:jc w:val="both"/>
              <w:rPr>
                <w:color w:val="000000"/>
                <w:kern w:val="2"/>
                <w:sz w:val="20"/>
                <w:szCs w:val="20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80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C31A85" w:rsidTr="005936DB">
        <w:trPr>
          <w:trHeight w:val="690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2"/>
                <w:szCs w:val="22"/>
              </w:rPr>
            </w:pP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第</w:t>
            </w:r>
            <w:r w:rsidRPr="00FC205E">
              <w:rPr>
                <w:color w:val="000000"/>
                <w:kern w:val="2"/>
                <w:sz w:val="22"/>
                <w:szCs w:val="22"/>
              </w:rPr>
              <w:t>15</w:t>
            </w: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2014.10.05(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日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彰化縣</w:t>
            </w:r>
            <w:r w:rsidRPr="00FC205E">
              <w:rPr>
                <w:rFonts w:hint="eastAsia"/>
                <w:kern w:val="2"/>
                <w:sz w:val="22"/>
                <w:szCs w:val="22"/>
              </w:rPr>
              <w:t>昇財麗禧酒店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2"/>
                <w:szCs w:val="22"/>
              </w:rPr>
            </w:pPr>
            <w:r w:rsidRPr="00FC205E">
              <w:rPr>
                <w:rFonts w:hint="eastAsia"/>
                <w:kern w:val="2"/>
                <w:sz w:val="22"/>
                <w:szCs w:val="22"/>
              </w:rPr>
              <w:t>室內午茶聯誼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0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60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C31A85" w:rsidTr="005936DB">
        <w:trPr>
          <w:trHeight w:val="708"/>
        </w:trPr>
        <w:tc>
          <w:tcPr>
            <w:tcW w:w="600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2"/>
                <w:szCs w:val="22"/>
              </w:rPr>
            </w:pP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第</w:t>
            </w:r>
            <w:r w:rsidRPr="00FC205E">
              <w:rPr>
                <w:color w:val="000000"/>
                <w:kern w:val="2"/>
                <w:sz w:val="22"/>
                <w:szCs w:val="22"/>
              </w:rPr>
              <w:t>16</w:t>
            </w: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梯次</w:t>
            </w:r>
          </w:p>
        </w:tc>
        <w:tc>
          <w:tcPr>
            <w:tcW w:w="88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color w:val="000000"/>
                <w:kern w:val="2"/>
                <w:sz w:val="24"/>
              </w:rPr>
              <w:t>2014.10.18(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六</w:t>
            </w:r>
            <w:r w:rsidRPr="00FC205E">
              <w:rPr>
                <w:color w:val="000000"/>
                <w:kern w:val="2"/>
                <w:sz w:val="24"/>
              </w:rPr>
              <w:t>)</w:t>
            </w:r>
          </w:p>
        </w:tc>
        <w:tc>
          <w:tcPr>
            <w:tcW w:w="1264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宜蘭縣</w:t>
            </w:r>
            <w:r w:rsidRPr="00FC205E">
              <w:rPr>
                <w:color w:val="000000"/>
                <w:kern w:val="2"/>
                <w:sz w:val="24"/>
              </w:rPr>
              <w:br/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梅花湖</w:t>
            </w:r>
            <w:r w:rsidRPr="00FC205E">
              <w:rPr>
                <w:color w:val="000000"/>
                <w:kern w:val="2"/>
                <w:sz w:val="24"/>
              </w:rPr>
              <w:t>/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香格里拉</w:t>
            </w:r>
          </w:p>
        </w:tc>
        <w:tc>
          <w:tcPr>
            <w:tcW w:w="1518" w:type="pct"/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color w:val="7030A0"/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香格里拉水教堂情一日遊</w:t>
            </w:r>
          </w:p>
        </w:tc>
        <w:tc>
          <w:tcPr>
            <w:tcW w:w="730" w:type="pct"/>
            <w:vAlign w:val="center"/>
          </w:tcPr>
          <w:p w:rsidR="000911EA" w:rsidRPr="00FC205E" w:rsidRDefault="000911EA" w:rsidP="00DC3878">
            <w:pPr>
              <w:pStyle w:val="a"/>
              <w:spacing w:line="20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80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</w:tc>
      </w:tr>
      <w:tr w:rsidR="000911EA" w:rsidRPr="00E3694B" w:rsidTr="005936DB">
        <w:trPr>
          <w:trHeight w:val="708"/>
        </w:trPr>
        <w:tc>
          <w:tcPr>
            <w:tcW w:w="600" w:type="pct"/>
            <w:tcBorders>
              <w:bottom w:val="double" w:sz="4" w:space="0" w:color="auto"/>
            </w:tcBorders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color w:val="000000"/>
                <w:kern w:val="2"/>
                <w:sz w:val="22"/>
                <w:szCs w:val="22"/>
              </w:rPr>
            </w:pP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第</w:t>
            </w:r>
            <w:r w:rsidRPr="00FC205E">
              <w:rPr>
                <w:color w:val="000000"/>
                <w:kern w:val="2"/>
                <w:sz w:val="22"/>
                <w:szCs w:val="22"/>
              </w:rPr>
              <w:t>17</w:t>
            </w:r>
            <w:r w:rsidRPr="00FC205E">
              <w:rPr>
                <w:rFonts w:hint="eastAsia"/>
                <w:color w:val="000000"/>
                <w:kern w:val="2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bottom w:val="double" w:sz="4" w:space="0" w:color="auto"/>
            </w:tcBorders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jc w:val="center"/>
              <w:rPr>
                <w:kern w:val="2"/>
                <w:sz w:val="24"/>
              </w:rPr>
            </w:pPr>
            <w:r w:rsidRPr="00FC205E">
              <w:rPr>
                <w:kern w:val="2"/>
                <w:sz w:val="24"/>
              </w:rPr>
              <w:t>2014.10.25(</w:t>
            </w:r>
            <w:r w:rsidRPr="00FC205E">
              <w:rPr>
                <w:rFonts w:hint="eastAsia"/>
                <w:kern w:val="2"/>
                <w:sz w:val="24"/>
              </w:rPr>
              <w:t>六</w:t>
            </w:r>
            <w:r w:rsidRPr="00FC205E">
              <w:rPr>
                <w:kern w:val="2"/>
                <w:sz w:val="24"/>
              </w:rPr>
              <w:t>)</w:t>
            </w:r>
          </w:p>
        </w:tc>
        <w:tc>
          <w:tcPr>
            <w:tcW w:w="1264" w:type="pct"/>
            <w:tcBorders>
              <w:bottom w:val="double" w:sz="4" w:space="0" w:color="auto"/>
            </w:tcBorders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宜蘭縣香草菲菲</w:t>
            </w:r>
          </w:p>
        </w:tc>
        <w:tc>
          <w:tcPr>
            <w:tcW w:w="1518" w:type="pct"/>
            <w:tcBorders>
              <w:bottom w:val="double" w:sz="4" w:space="0" w:color="auto"/>
            </w:tcBorders>
            <w:vAlign w:val="center"/>
          </w:tcPr>
          <w:p w:rsidR="000911EA" w:rsidRPr="00FC205E" w:rsidRDefault="000911EA" w:rsidP="00DC3878">
            <w:pPr>
              <w:pStyle w:val="a"/>
              <w:spacing w:line="280" w:lineRule="exact"/>
              <w:rPr>
                <w:kern w:val="2"/>
                <w:sz w:val="24"/>
              </w:rPr>
            </w:pPr>
            <w:r w:rsidRPr="00FC205E">
              <w:rPr>
                <w:rFonts w:hint="eastAsia"/>
                <w:kern w:val="2"/>
                <w:sz w:val="24"/>
              </w:rPr>
              <w:t>室內午茶聯誼</w:t>
            </w:r>
          </w:p>
        </w:tc>
        <w:tc>
          <w:tcPr>
            <w:tcW w:w="730" w:type="pct"/>
            <w:tcBorders>
              <w:bottom w:val="double" w:sz="4" w:space="0" w:color="auto"/>
            </w:tcBorders>
            <w:vAlign w:val="center"/>
          </w:tcPr>
          <w:p w:rsidR="000911EA" w:rsidRPr="00FC205E" w:rsidRDefault="000911EA" w:rsidP="00DC3878">
            <w:pPr>
              <w:pStyle w:val="a"/>
              <w:spacing w:line="200" w:lineRule="exact"/>
              <w:rPr>
                <w:color w:val="000000"/>
                <w:kern w:val="2"/>
                <w:sz w:val="24"/>
              </w:rPr>
            </w:pPr>
            <w:r w:rsidRPr="00FC205E">
              <w:rPr>
                <w:rFonts w:hint="eastAsia"/>
                <w:color w:val="000000"/>
                <w:kern w:val="2"/>
                <w:sz w:val="24"/>
              </w:rPr>
              <w:t>至多</w:t>
            </w:r>
            <w:r w:rsidRPr="00FC205E">
              <w:rPr>
                <w:color w:val="000000"/>
                <w:kern w:val="2"/>
                <w:sz w:val="24"/>
              </w:rPr>
              <w:t>60</w:t>
            </w:r>
            <w:r w:rsidRPr="00FC205E">
              <w:rPr>
                <w:rFonts w:hint="eastAsia"/>
                <w:color w:val="000000"/>
                <w:kern w:val="2"/>
                <w:sz w:val="24"/>
              </w:rPr>
              <w:t>人</w:t>
            </w:r>
          </w:p>
          <w:p w:rsidR="000911EA" w:rsidRPr="00FC205E" w:rsidRDefault="000911EA" w:rsidP="00DC3878">
            <w:pPr>
              <w:pStyle w:val="a"/>
              <w:spacing w:line="200" w:lineRule="exact"/>
              <w:rPr>
                <w:color w:val="000000"/>
                <w:kern w:val="2"/>
                <w:sz w:val="18"/>
                <w:szCs w:val="18"/>
              </w:rPr>
            </w:pPr>
            <w:r w:rsidRPr="00FC205E">
              <w:rPr>
                <w:rFonts w:hint="eastAsia"/>
                <w:color w:val="000000"/>
                <w:kern w:val="2"/>
                <w:sz w:val="18"/>
                <w:szCs w:val="18"/>
              </w:rPr>
              <w:t>（本梯建議較高年齡層參與）</w:t>
            </w:r>
          </w:p>
        </w:tc>
      </w:tr>
    </w:tbl>
    <w:p w:rsidR="000911EA" w:rsidRDefault="000911EA">
      <w:r>
        <w:rPr>
          <w:noProof/>
        </w:rPr>
        <w:pict>
          <v:shape id="圖片 2" o:spid="_x0000_s1028" type="#_x0000_t75" alt="27_4200_106_MZQv" style="position:absolute;left:0;text-align:left;margin-left:40.35pt;margin-top:8.5pt;width:192.15pt;height:32.4pt;z-index:-251672576;visibility:visible;mso-position-horizontal-relative:text;mso-position-vertical-relative:text" wrapcoords="6159 1005 169 6530 84 8540 759 9042 -84 11553 338 14065 8606 17079 8269 20595 8691 20595 13584 20595 20925 18586 20756 17079 21431 12056 20334 8037 19997 4019 6750 1005 6159 1005">
            <v:imagedata r:id="rId8" o:title=""/>
            <w10:wrap type="tight"/>
          </v:shape>
        </w:pict>
      </w:r>
      <w:r>
        <w:rPr>
          <w:noProof/>
        </w:rPr>
        <w:pict>
          <v:shape id="圖片 3" o:spid="_x0000_s1029" type="#_x0000_t75" alt="27_4200_106_MZQv" style="position:absolute;left:0;text-align:left;margin-left:230.9pt;margin-top:7.9pt;width:199.15pt;height:33.6pt;z-index:-251671552;visibility:visible;mso-position-horizontal-relative:text;mso-position-vertical-relative:text" wrapcoords="6171 960 81 6720 406 8640 -81 11520 568 15360 8202 16320 8283 20640 8689 20640 16728 20160 20950 18720 20626 16320 21519 12480 21194 10560 18108 8640 20301 7680 19814 3840 6740 960 6171 960">
            <v:imagedata r:id="rId8" o:title=""/>
            <w10:wrap type="tight"/>
          </v:shape>
        </w:pict>
      </w:r>
    </w:p>
    <w:p w:rsidR="000911EA" w:rsidRPr="00C35B63" w:rsidRDefault="000911EA" w:rsidP="00C35B63">
      <w:pPr>
        <w:pStyle w:val="Heading2"/>
        <w:numPr>
          <w:ilvl w:val="0"/>
          <w:numId w:val="0"/>
        </w:numPr>
        <w:rPr>
          <w:rFonts w:ascii="標楷體"/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Pr="00A840C9">
        <w:rPr>
          <w:rFonts w:hint="eastAsia"/>
          <w:sz w:val="30"/>
          <w:szCs w:val="30"/>
        </w:rPr>
        <w:t>第一</w:t>
      </w:r>
      <w:r>
        <w:rPr>
          <w:rFonts w:hint="eastAsia"/>
          <w:sz w:val="30"/>
          <w:szCs w:val="30"/>
        </w:rPr>
        <w:t>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 w:rsidRPr="007D7F60">
        <w:rPr>
          <w:sz w:val="30"/>
          <w:szCs w:val="30"/>
        </w:rPr>
        <w:t>06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28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戀戀香草相遇幸福</w:t>
      </w:r>
      <w:r w:rsidRPr="007D7F60">
        <w:rPr>
          <w:rFonts w:hint="eastAsia"/>
          <w:sz w:val="30"/>
          <w:szCs w:val="30"/>
        </w:rPr>
        <w:t>一日遊</w:t>
      </w:r>
    </w:p>
    <w:p w:rsidR="000911EA" w:rsidRPr="007D7F60" w:rsidRDefault="000911EA" w:rsidP="00C35B63">
      <w:pPr>
        <w:spacing w:line="400" w:lineRule="exact"/>
        <w:rPr>
          <w:rFonts w:ascii="標楷體"/>
          <w:b/>
          <w:szCs w:val="28"/>
        </w:rPr>
      </w:pP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薰之園香草農場</w:t>
      </w:r>
      <w:r>
        <w:rPr>
          <w:rFonts w:ascii="標楷體" w:hAnsi="標楷體" w:hint="eastAsia"/>
          <w:b/>
          <w:bCs/>
          <w:szCs w:val="28"/>
        </w:rPr>
        <w:t>破冰之旅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午餐饗宴</w:t>
      </w:r>
      <w:r>
        <w:rPr>
          <w:rFonts w:ascii="標楷體" w:hAnsi="標楷體"/>
          <w:b/>
          <w:bCs/>
          <w:szCs w:val="28"/>
        </w:rPr>
        <w:t xml:space="preserve">+Happy </w:t>
      </w:r>
      <w:r w:rsidRPr="00670636">
        <w:rPr>
          <w:rFonts w:ascii="標楷體" w:hAnsi="標楷體"/>
          <w:b/>
          <w:bCs/>
          <w:szCs w:val="28"/>
        </w:rPr>
        <w:t>Time/</w:t>
      </w:r>
      <w:r>
        <w:rPr>
          <w:rFonts w:ascii="標楷體" w:hAnsi="標楷體"/>
          <w:b/>
          <w:bCs/>
          <w:szCs w:val="28"/>
        </w:rPr>
        <w:t>DIY+</w:t>
      </w:r>
      <w:r>
        <w:rPr>
          <w:rFonts w:ascii="標楷體" w:hAnsi="標楷體" w:hint="eastAsia"/>
          <w:b/>
          <w:bCs/>
          <w:szCs w:val="28"/>
        </w:rPr>
        <w:t>午茶時光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276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30"/>
        <w:gridCol w:w="5670"/>
        <w:gridCol w:w="2076"/>
      </w:tblGrid>
      <w:tr w:rsidR="000911EA" w:rsidRPr="00955B38" w:rsidTr="00DC3878">
        <w:trPr>
          <w:cantSplit/>
          <w:trHeight w:val="380"/>
          <w:jc w:val="center"/>
        </w:trPr>
        <w:tc>
          <w:tcPr>
            <w:tcW w:w="1530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670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行程</w:t>
            </w:r>
            <w:r>
              <w:rPr>
                <w:rFonts w:ascii="標楷體" w:hAnsi="標楷體"/>
                <w:szCs w:val="28"/>
              </w:rPr>
              <w:t xml:space="preserve">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076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0911EA" w:rsidRPr="00DA625A" w:rsidTr="00DC3878">
        <w:trPr>
          <w:cantSplit/>
          <w:trHeight w:val="499"/>
          <w:jc w:val="center"/>
        </w:trPr>
        <w:tc>
          <w:tcPr>
            <w:tcW w:w="153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076" w:type="dxa"/>
            <w:vMerge w:val="restart"/>
            <w:vAlign w:val="center"/>
          </w:tcPr>
          <w:p w:rsidR="000911EA" w:rsidRPr="00C35B63" w:rsidRDefault="000911EA" w:rsidP="00DC3878">
            <w:pPr>
              <w:spacing w:line="240" w:lineRule="atLeast"/>
              <w:jc w:val="center"/>
              <w:rPr>
                <w:rStyle w:val="st"/>
                <w:sz w:val="24"/>
                <w:szCs w:val="24"/>
              </w:rPr>
            </w:pPr>
            <w:r w:rsidRPr="00C35B63">
              <w:rPr>
                <w:rStyle w:val="st"/>
                <w:rFonts w:hint="eastAsia"/>
                <w:sz w:val="24"/>
                <w:szCs w:val="24"/>
              </w:rPr>
              <w:t>屏東縣政府</w:t>
            </w:r>
          </w:p>
          <w:p w:rsidR="000911EA" w:rsidRPr="00C35B63" w:rsidRDefault="000911EA" w:rsidP="00DC3878">
            <w:pPr>
              <w:spacing w:line="240" w:lineRule="atLeast"/>
              <w:jc w:val="center"/>
              <w:rPr>
                <w:rStyle w:val="st"/>
                <w:sz w:val="24"/>
                <w:szCs w:val="24"/>
              </w:rPr>
            </w:pPr>
            <w:r w:rsidRPr="00C35B63">
              <w:rPr>
                <w:rStyle w:val="st"/>
                <w:sz w:val="24"/>
                <w:szCs w:val="24"/>
              </w:rPr>
              <w:t>(</w:t>
            </w:r>
            <w:r w:rsidRPr="00C35B63">
              <w:rPr>
                <w:rStyle w:val="st"/>
                <w:rFonts w:hint="eastAsia"/>
                <w:sz w:val="24"/>
                <w:szCs w:val="24"/>
              </w:rPr>
              <w:t>屏東縣屏東市</w:t>
            </w:r>
          </w:p>
          <w:p w:rsidR="000911EA" w:rsidRPr="00DA625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C35B63">
              <w:rPr>
                <w:rStyle w:val="st"/>
                <w:rFonts w:hint="eastAsia"/>
                <w:sz w:val="24"/>
                <w:szCs w:val="24"/>
              </w:rPr>
              <w:t>自由路</w:t>
            </w:r>
            <w:r w:rsidRPr="00C35B63">
              <w:rPr>
                <w:rStyle w:val="st"/>
                <w:sz w:val="24"/>
                <w:szCs w:val="24"/>
              </w:rPr>
              <w:t>527</w:t>
            </w:r>
            <w:r w:rsidRPr="00C35B63">
              <w:rPr>
                <w:rStyle w:val="st"/>
                <w:rFonts w:hint="eastAsia"/>
                <w:sz w:val="24"/>
                <w:szCs w:val="24"/>
              </w:rPr>
              <w:t>號</w:t>
            </w:r>
            <w:r w:rsidRPr="00C35B63">
              <w:rPr>
                <w:rStyle w:val="st"/>
                <w:sz w:val="24"/>
                <w:szCs w:val="24"/>
              </w:rPr>
              <w:t>)</w:t>
            </w:r>
          </w:p>
        </w:tc>
      </w:tr>
      <w:tr w:rsidR="000911EA" w:rsidRPr="00955B38" w:rsidTr="00DC3878">
        <w:trPr>
          <w:cantSplit/>
          <w:trHeight w:val="499"/>
          <w:jc w:val="center"/>
        </w:trPr>
        <w:tc>
          <w:tcPr>
            <w:tcW w:w="153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076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0840~092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愛的初體驗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07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屏東</w:t>
            </w: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0920~1200</w:t>
            </w:r>
          </w:p>
        </w:tc>
        <w:tc>
          <w:tcPr>
            <w:tcW w:w="567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6D2908" w:rsidRDefault="000911EA" w:rsidP="00DC3878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破冰小遊戲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敞開心房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尋覓燦爛微笑</w:t>
            </w:r>
            <w:r w:rsidRPr="006D2908">
              <w:rPr>
                <w:rFonts w:ascii="標楷體" w:hAnsi="標楷體"/>
                <w:sz w:val="24"/>
                <w:szCs w:val="24"/>
              </w:rPr>
              <w:t>!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百萬大歌星、</w:t>
            </w:r>
            <w:r>
              <w:rPr>
                <w:rFonts w:cs="Lucida Sans Unicode"/>
                <w:color w:val="000000"/>
                <w:sz w:val="22"/>
                <w:szCs w:val="22"/>
              </w:rPr>
              <w:t>Movie APP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、愛戀比一比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】走走走一起去郊遊</w:t>
            </w:r>
            <w:r>
              <w:rPr>
                <w:rFonts w:ascii="標楷體" w:hAnsi="標楷體"/>
                <w:sz w:val="24"/>
                <w:szCs w:val="24"/>
              </w:rPr>
              <w:t>~</w:t>
            </w:r>
            <w:r>
              <w:rPr>
                <w:rFonts w:ascii="標楷體" w:hAnsi="標楷體" w:hint="eastAsia"/>
                <w:sz w:val="24"/>
                <w:szCs w:val="24"/>
              </w:rPr>
              <w:t>漫遊莊園闖關趣</w:t>
            </w:r>
          </w:p>
        </w:tc>
        <w:tc>
          <w:tcPr>
            <w:tcW w:w="2076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薰之園</w:t>
            </w:r>
          </w:p>
          <w:p w:rsidR="000911EA" w:rsidRPr="006D290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香草農場</w:t>
            </w: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1200~1300</w:t>
            </w:r>
          </w:p>
        </w:tc>
        <w:tc>
          <w:tcPr>
            <w:tcW w:w="567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6D2908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6D2908">
              <w:rPr>
                <w:rFonts w:ascii="標楷體" w:hAnsi="標楷體" w:cs="Arial" w:hint="eastAsia"/>
                <w:sz w:val="24"/>
                <w:szCs w:val="24"/>
              </w:rPr>
              <w:t>讓您</w:t>
            </w:r>
            <w:r>
              <w:rPr>
                <w:rFonts w:ascii="標楷體" w:hAnsi="標楷體" w:cs="Arial" w:hint="eastAsia"/>
                <w:sz w:val="24"/>
                <w:szCs w:val="24"/>
              </w:rPr>
              <w:t>彷彿</w:t>
            </w:r>
            <w:r w:rsidRPr="006D2908">
              <w:rPr>
                <w:rFonts w:ascii="標楷體" w:hAnsi="標楷體" w:cs="Arial" w:hint="eastAsia"/>
                <w:sz w:val="24"/>
                <w:szCs w:val="24"/>
              </w:rPr>
              <w:t>置身於</w:t>
            </w:r>
            <w:r>
              <w:rPr>
                <w:rFonts w:ascii="標楷體" w:hAnsi="標楷體" w:cs="Arial" w:hint="eastAsia"/>
                <w:sz w:val="24"/>
                <w:szCs w:val="24"/>
              </w:rPr>
              <w:t>芳香的溫柔擁抱</w:t>
            </w:r>
            <w:r w:rsidRPr="006D2908">
              <w:rPr>
                <w:rFonts w:ascii="標楷體" w:hAnsi="標楷體" w:cs="Arial" w:hint="eastAsia"/>
                <w:sz w:val="24"/>
                <w:szCs w:val="24"/>
              </w:rPr>
              <w:t>中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6D2908">
              <w:rPr>
                <w:rFonts w:ascii="標楷體" w:hAnsi="標楷體" w:cs="Arial" w:hint="eastAsia"/>
                <w:sz w:val="24"/>
                <w:szCs w:val="24"/>
              </w:rPr>
              <w:t>品嚐美食</w:t>
            </w:r>
            <w:r>
              <w:rPr>
                <w:rFonts w:ascii="標楷體" w:hAnsi="標楷體" w:cs="Arial" w:hint="eastAsia"/>
                <w:sz w:val="24"/>
                <w:szCs w:val="24"/>
              </w:rPr>
              <w:t>饗宴</w:t>
            </w:r>
          </w:p>
        </w:tc>
        <w:tc>
          <w:tcPr>
            <w:tcW w:w="2076" w:type="dxa"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香草餐廳</w:t>
            </w: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530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0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芳草園區〜甜蜜花草</w:t>
            </w:r>
            <w:r w:rsidRPr="00670636">
              <w:rPr>
                <w:rFonts w:ascii="標楷體" w:hAnsi="標楷體" w:hint="eastAsia"/>
                <w:szCs w:val="28"/>
                <w:u w:val="single"/>
              </w:rPr>
              <w:t>の邂逅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</w:t>
            </w:r>
            <w:r w:rsidRPr="00EE1D9A">
              <w:rPr>
                <w:rFonts w:ascii="標楷體" w:hAnsi="標楷體"/>
                <w:sz w:val="24"/>
                <w:szCs w:val="24"/>
              </w:rPr>
              <w:t>!</w:t>
            </w:r>
          </w:p>
          <w:p w:rsidR="000911EA" w:rsidRPr="001C099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愛情奧斯卡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動感你我他</w:t>
            </w:r>
            <w:r>
              <w:rPr>
                <w:rFonts w:ascii="標楷體" w:hAnsi="標楷體" w:hint="eastAsia"/>
                <w:sz w:val="24"/>
                <w:szCs w:val="24"/>
              </w:rPr>
              <w:t>、環遊世界蜜月旅展</w:t>
            </w:r>
          </w:p>
        </w:tc>
        <w:tc>
          <w:tcPr>
            <w:tcW w:w="2076" w:type="dxa"/>
            <w:vMerge w:val="restart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jc w:val="center"/>
              <w:rPr>
                <w:rFonts w:asci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薰之園</w:t>
            </w:r>
          </w:p>
          <w:p w:rsidR="000911EA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香草農場</w:t>
            </w:r>
          </w:p>
          <w:p w:rsidR="000911EA" w:rsidRPr="0047125E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</w:t>
            </w:r>
            <w:r>
              <w:rPr>
                <w:rFonts w:ascii="標楷體" w:hAnsi="標楷體"/>
                <w:szCs w:val="28"/>
                <w:u w:val="single"/>
              </w:rPr>
              <w:t>DIY</w:t>
            </w:r>
            <w:r>
              <w:rPr>
                <w:rFonts w:ascii="標楷體" w:hAnsi="標楷體" w:hint="eastAsia"/>
                <w:szCs w:val="28"/>
                <w:u w:val="single"/>
              </w:rPr>
              <w:t>、薰染愛情芳香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A36986" w:rsidRDefault="000911EA" w:rsidP="00DC3878">
            <w:pPr>
              <w:spacing w:line="400" w:lineRule="exact"/>
              <w:jc w:val="center"/>
              <w:rPr>
                <w:rFonts w:ascii="標楷體"/>
                <w:sz w:val="32"/>
                <w:szCs w:val="3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A36986">
              <w:rPr>
                <w:rFonts w:hint="eastAsia"/>
                <w:sz w:val="24"/>
                <w:szCs w:val="24"/>
              </w:rPr>
              <w:t>一起製作</w:t>
            </w:r>
            <w:r>
              <w:rPr>
                <w:rFonts w:hint="eastAsia"/>
                <w:sz w:val="24"/>
                <w:szCs w:val="24"/>
              </w:rPr>
              <w:t>手工精油或蠟燭</w:t>
            </w:r>
            <w:r w:rsidRPr="00A36986">
              <w:rPr>
                <w:sz w:val="24"/>
                <w:szCs w:val="24"/>
              </w:rPr>
              <w:t>DIY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浪漫呦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  <w:r w:rsidRPr="001E241E">
              <w:rPr>
                <w:sz w:val="24"/>
                <w:szCs w:val="24"/>
              </w:rPr>
              <w:t>!</w:t>
            </w:r>
          </w:p>
        </w:tc>
        <w:tc>
          <w:tcPr>
            <w:tcW w:w="2076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911EA" w:rsidRPr="00DB312D" w:rsidRDefault="000911EA" w:rsidP="00DC3878">
            <w:pPr>
              <w:spacing w:line="400" w:lineRule="exact"/>
              <w:jc w:val="center"/>
              <w:rPr>
                <w:rFonts w:asci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午茶慢活時光、發現心戀情：</w:t>
            </w:r>
          </w:p>
          <w:p w:rsidR="000911EA" w:rsidRPr="00A36986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老街自由漫遊中與心儀對象互譜心曲</w:t>
            </w:r>
            <w:r w:rsidRPr="001E241E">
              <w:rPr>
                <w:sz w:val="24"/>
                <w:szCs w:val="24"/>
              </w:rPr>
              <w:t>!</w:t>
            </w:r>
          </w:p>
        </w:tc>
        <w:tc>
          <w:tcPr>
            <w:tcW w:w="2076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076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294"/>
          <w:jc w:val="center"/>
        </w:trPr>
        <w:tc>
          <w:tcPr>
            <w:tcW w:w="1530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670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076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11EA" w:rsidRPr="00EC4E71" w:rsidRDefault="000911EA" w:rsidP="00C35B63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C35B63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hyperlink r:id="rId9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>0980891314</w:t>
      </w:r>
    </w:p>
    <w:p w:rsidR="000911EA" w:rsidRDefault="000911EA" w:rsidP="00C35B63">
      <w:pPr>
        <w:spacing w:line="480" w:lineRule="exact"/>
        <w:rPr>
          <w:rFonts w:ascii="標楷體"/>
          <w:b/>
          <w:szCs w:val="28"/>
        </w:rPr>
      </w:pPr>
      <w:r>
        <w:rPr>
          <w:noProof/>
        </w:rPr>
        <w:pict>
          <v:shape id="圖片 4" o:spid="_x0000_s1030" type="#_x0000_t75" alt="27_4200_106_MZQv" style="position:absolute;left:0;text-align:left;margin-left:42.1pt;margin-top:36.25pt;width:192.15pt;height:32.4pt;z-index:-251670528;visibility:visible" wrapcoords="6159 1005 169 6530 84 8540 759 9042 -84 11553 338 14065 8606 17079 8269 20595 8691 20595 13584 20595 20925 18586 20756 17079 21431 12056 20334 8037 19997 4019 6750 1005 6159 1005">
            <v:imagedata r:id="rId8" o:title=""/>
            <w10:wrap type="tight"/>
          </v:shape>
        </w:pict>
      </w:r>
      <w:r>
        <w:rPr>
          <w:noProof/>
        </w:rPr>
        <w:pict>
          <v:shape id="圖片 5" o:spid="_x0000_s1031" type="#_x0000_t75" alt="27_4200_106_MZQv" style="position:absolute;left:0;text-align:left;margin-left:234.25pt;margin-top:35.65pt;width:199.15pt;height:33.6pt;z-index:-251669504;visibility:visible" wrapcoords="6171 960 81 6720 406 8640 -81 11520 568 15360 8202 16320 8283 20640 8689 20640 16728 20160 20950 18720 20626 16320 21519 12480 21194 10560 18108 8640 20301 7680 19814 3840 6740 960 6171 960">
            <v:imagedata r:id="rId8" o:title=""/>
            <w10:wrap type="tight"/>
          </v:shape>
        </w:pict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C35B63">
        <w:rPr>
          <w:rFonts w:ascii="標楷體" w:hAnsi="標楷體" w:hint="eastAsia"/>
          <w:szCs w:val="28"/>
        </w:rPr>
        <w:t>屏東縣政府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/>
          <w:b/>
          <w:szCs w:val="28"/>
        </w:rPr>
        <w:t>(</w:t>
      </w:r>
      <w:r w:rsidRPr="00C1563B">
        <w:rPr>
          <w:rFonts w:ascii="標楷體" w:hAnsi="標楷體" w:hint="eastAsia"/>
          <w:b/>
          <w:szCs w:val="28"/>
        </w:rPr>
        <w:t>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留意信箱中的行前通知</w:t>
      </w:r>
      <w:r w:rsidRPr="00C1563B">
        <w:rPr>
          <w:rFonts w:ascii="標楷體" w:hAnsi="標楷體"/>
          <w:b/>
          <w:szCs w:val="28"/>
        </w:rPr>
        <w:t>)</w:t>
      </w:r>
    </w:p>
    <w:p w:rsidR="000911EA" w:rsidRDefault="000911EA" w:rsidP="00C35B63">
      <w:pPr>
        <w:spacing w:line="480" w:lineRule="exact"/>
        <w:rPr>
          <w:szCs w:val="28"/>
        </w:rPr>
      </w:pPr>
    </w:p>
    <w:p w:rsidR="000911EA" w:rsidRPr="00C35B63" w:rsidRDefault="000911EA" w:rsidP="00C1563B">
      <w:pPr>
        <w:pStyle w:val="Heading2"/>
        <w:numPr>
          <w:ilvl w:val="0"/>
          <w:numId w:val="0"/>
        </w:numPr>
        <w:rPr>
          <w:rFonts w:ascii="標楷體"/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>
        <w:rPr>
          <w:rFonts w:hint="eastAsia"/>
          <w:sz w:val="30"/>
          <w:szCs w:val="30"/>
        </w:rPr>
        <w:t>第二梯次：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 w:rsidRPr="007D7F60">
        <w:rPr>
          <w:sz w:val="30"/>
          <w:szCs w:val="30"/>
        </w:rPr>
        <w:t>06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29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活動地點：南投縣福美大飯店</w:t>
      </w:r>
    </w:p>
    <w:p w:rsidR="000911EA" w:rsidRPr="003053E4" w:rsidRDefault="000911EA" w:rsidP="00C1563B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/>
          <w:b/>
          <w:sz w:val="24"/>
          <w:szCs w:val="24"/>
        </w:rPr>
        <w:t>(</w:t>
      </w:r>
      <w:r>
        <w:rPr>
          <w:rFonts w:ascii="微軟正黑體" w:eastAsia="微軟正黑體" w:hAnsi="微軟正黑體" w:hint="eastAsia"/>
          <w:b/>
          <w:sz w:val="24"/>
          <w:szCs w:val="24"/>
        </w:rPr>
        <w:t>一</w:t>
      </w:r>
      <w:r>
        <w:rPr>
          <w:rFonts w:ascii="微軟正黑體" w:eastAsia="微軟正黑體" w:hAnsi="微軟正黑體"/>
          <w:b/>
          <w:sz w:val="24"/>
          <w:szCs w:val="24"/>
        </w:rPr>
        <w:t>)</w:t>
      </w:r>
      <w:r>
        <w:rPr>
          <w:rFonts w:ascii="微軟正黑體" w:eastAsia="微軟正黑體" w:hAnsi="微軟正黑體" w:hint="eastAsia"/>
          <w:b/>
          <w:sz w:val="24"/>
          <w:szCs w:val="24"/>
        </w:rPr>
        <w:t>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福美大飯店座落於各大眾運輸方便抵達之處，讓你順利走向幸福喔～</w:t>
      </w:r>
    </w:p>
    <w:p w:rsidR="000911EA" w:rsidRDefault="000911EA" w:rsidP="00C1563B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圖片 7" o:spid="_x0000_s1032" type="#_x0000_t75" alt="location2" style="position:absolute;left:0;text-align:left;margin-left:36.15pt;margin-top:-.1pt;width:220.15pt;height:152.15pt;z-index:-251677696;visibility:visible" wrapcoords="-73 0 -73 21494 21600 21494 21600 0 -73 0">
            <v:imagedata r:id="rId10" o:title=""/>
            <w10:wrap type="tight"/>
          </v:shape>
        </w:pict>
      </w:r>
      <w:r>
        <w:rPr>
          <w:noProof/>
        </w:rPr>
        <w:pict>
          <v:shape id="圖片 8" o:spid="_x0000_s1033" type="#_x0000_t75" alt="4401_201304181101563y99C" style="position:absolute;left:0;text-align:left;margin-left:271.55pt;margin-top:-6.6pt;width:82.55pt;height:58.6pt;z-index:25163776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">
            <v:imagedata r:id="rId11" o:title=""/>
            <o:lock v:ext="edit" aspectratio="f"/>
          </v:shape>
        </w:pict>
      </w:r>
    </w:p>
    <w:p w:rsidR="000911EA" w:rsidRDefault="000911EA" w:rsidP="00C1563B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Default="000911EA" w:rsidP="00C1563B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文字方塊 2" o:spid="_x0000_s1034" type="#_x0000_t202" style="position:absolute;left:0;text-align:left;margin-left:274.2pt;margin-top:2.6pt;width:192.75pt;height:145.7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" filled="f" stroked="f">
            <v:textbox style="mso-fit-shape-to-text:t">
              <w:txbxContent>
                <w:p w:rsidR="000911EA" w:rsidRPr="00FF019B" w:rsidRDefault="000911EA">
                  <w:pPr>
                    <w:rPr>
                      <w:rFonts w:ascii="標楷體"/>
                      <w:b/>
                      <w:szCs w:val="28"/>
                    </w:rPr>
                  </w:pPr>
                  <w:r w:rsidRPr="00C1563B">
                    <w:rPr>
                      <w:rStyle w:val="style13"/>
                      <w:rFonts w:ascii="標楷體" w:hAnsi="標楷體" w:hint="eastAsia"/>
                      <w:b/>
                      <w:szCs w:val="28"/>
                    </w:rPr>
                    <w:t>福美大飯店</w:t>
                  </w:r>
                  <w:r>
                    <w:rPr>
                      <w:rStyle w:val="style13"/>
                      <w:rFonts w:ascii="標楷體" w:hAnsi="標楷體" w:hint="eastAsia"/>
                      <w:szCs w:val="28"/>
                    </w:rPr>
                    <w:t>：</w:t>
                  </w:r>
                  <w:r>
                    <w:t>(04)92304168</w:t>
                  </w:r>
                  <w:r>
                    <w:rPr>
                      <w:rStyle w:val="style13"/>
                      <w:rFonts w:ascii="標楷體"/>
                      <w:szCs w:val="28"/>
                    </w:rPr>
                    <w:br/>
                  </w:r>
                  <w:r>
                    <w:rPr>
                      <w:rFonts w:hint="eastAsia"/>
                    </w:rPr>
                    <w:t>南投縣草屯鎮碧山路</w:t>
                  </w:r>
                  <w:r>
                    <w:t>78</w:t>
                  </w:r>
                  <w:r>
                    <w:rPr>
                      <w:rFonts w:hint="eastAsia"/>
                    </w:rPr>
                    <w:t>號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【</w:t>
                  </w:r>
                  <w:r w:rsidRPr="00C1563B">
                    <w:rPr>
                      <w:rFonts w:ascii="標楷體" w:hAnsi="標楷體" w:hint="eastAsia"/>
                      <w:b/>
                      <w:szCs w:val="28"/>
                    </w:rPr>
                    <w:t>請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於活動前一周</w:t>
                  </w:r>
                  <w:r w:rsidRPr="00C1563B">
                    <w:rPr>
                      <w:rFonts w:ascii="標楷體" w:hAnsi="標楷體" w:hint="eastAsia"/>
                      <w:b/>
                      <w:szCs w:val="28"/>
                    </w:rPr>
                    <w:t>留意信箱中的行前通知</w:t>
                  </w:r>
                  <w:r>
                    <w:rPr>
                      <w:rFonts w:ascii="標楷體" w:hAnsi="標楷體"/>
                      <w:b/>
                      <w:szCs w:val="28"/>
                    </w:rPr>
                    <w:t>/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有愛的小</w:t>
                  </w:r>
                  <w:r>
                    <w:rPr>
                      <w:rFonts w:ascii="標楷體" w:hAnsi="標楷體"/>
                      <w:b/>
                      <w:szCs w:val="28"/>
                    </w:rPr>
                    <w:t>Map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】</w:t>
                  </w:r>
                </w:p>
              </w:txbxContent>
            </v:textbox>
          </v:shape>
        </w:pict>
      </w:r>
    </w:p>
    <w:p w:rsidR="000911EA" w:rsidRPr="00C1563B" w:rsidRDefault="000911EA" w:rsidP="00C1563B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Default="000911EA" w:rsidP="00C1563B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Default="000911EA" w:rsidP="00C1563B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Pr="00C1563B" w:rsidRDefault="000911EA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>
        <w:rPr>
          <w:rFonts w:ascii="微軟正黑體" w:eastAsia="微軟正黑體" w:hAnsi="微軟正黑體"/>
          <w:b/>
          <w:sz w:val="24"/>
          <w:szCs w:val="24"/>
        </w:rPr>
        <w:br/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午茶約會時光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愛情旋轉咖啡杯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互動小遊戲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7991"/>
      </w:tblGrid>
      <w:tr w:rsidR="000911EA" w:rsidRPr="00955B38" w:rsidTr="005925D8">
        <w:trPr>
          <w:cantSplit/>
          <w:trHeight w:val="335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0911EA" w:rsidRPr="00A056BC" w:rsidRDefault="000911EA" w:rsidP="00DC3878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間</w:t>
            </w:r>
          </w:p>
        </w:tc>
        <w:tc>
          <w:tcPr>
            <w:tcW w:w="7991" w:type="dxa"/>
            <w:tcBorders>
              <w:top w:val="double" w:sz="4" w:space="0" w:color="auto"/>
            </w:tcBorders>
            <w:vAlign w:val="center"/>
          </w:tcPr>
          <w:p w:rsidR="000911EA" w:rsidRPr="00A056BC" w:rsidRDefault="000911EA" w:rsidP="00DC3878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程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&amp;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活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動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內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容</w:t>
            </w:r>
          </w:p>
        </w:tc>
      </w:tr>
      <w:tr w:rsidR="000911EA" w:rsidRPr="00DA625A" w:rsidTr="005925D8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0911EA" w:rsidRPr="00A056BC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0911EA" w:rsidRPr="00A056BC" w:rsidRDefault="000911EA" w:rsidP="00C1563B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ING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報到站：幸福大門開啟〜紳士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淑女們的報到時間！</w:t>
            </w:r>
          </w:p>
        </w:tc>
      </w:tr>
      <w:tr w:rsidR="000911EA" w:rsidRPr="00DA625A" w:rsidTr="005925D8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</w:t>
            </w: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:</w:t>
            </w:r>
          </w:p>
          <w:p w:rsidR="000911EA" w:rsidRPr="00A056BC" w:rsidRDefault="000911EA" w:rsidP="00A26482">
            <w:pPr>
              <w:spacing w:line="240" w:lineRule="atLeast"/>
              <w:jc w:val="left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打破尷尬型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)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0911EA" w:rsidRPr="00DA625A" w:rsidTr="005925D8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LOVE</w:t>
            </w: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0911EA" w:rsidRPr="00A056BC" w:rsidRDefault="000911EA" w:rsidP="000911EA">
            <w:pPr>
              <w:spacing w:line="240" w:lineRule="atLeast"/>
              <w:ind w:left="31680" w:hangingChars="100" w:firstLine="31680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</w:rPr>
              <w:t>Tea Time&amp;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心情分享：開起愛情祕密盒、分享你我觀念：紳士們為同桌的淑女斟飲料，淑女們為紳士們拿取點心，相互體貼更拉近彼此距離喔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!!</w:t>
            </w:r>
          </w:p>
        </w:tc>
      </w:tr>
      <w:tr w:rsidR="000911EA" w:rsidRPr="00DA625A" w:rsidTr="005925D8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A056BC" w:rsidRDefault="000911EA" w:rsidP="00A26482">
            <w:pPr>
              <w:pStyle w:val="Heading4"/>
              <w:numPr>
                <w:ilvl w:val="0"/>
                <w:numId w:val="0"/>
              </w:numPr>
              <w:rPr>
                <w:rFonts w:asci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/>
                <w:b w:val="0"/>
                <w:sz w:val="24"/>
                <w:szCs w:val="24"/>
              </w:rPr>
              <w:t>1.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主題型討論：設計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0911EA" w:rsidRPr="00A056BC" w:rsidRDefault="000911EA" w:rsidP="00A2648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默契大考驗：挑戰各組的愛情默契指數</w:t>
            </w:r>
            <w:r w:rsidRPr="00A056BC">
              <w:rPr>
                <w:rFonts w:ascii="標楷體" w:hAnsi="標楷體"/>
                <w:sz w:val="24"/>
                <w:szCs w:val="24"/>
              </w:rPr>
              <w:t>~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讓你的脈搏</w:t>
            </w:r>
            <w:r w:rsidRPr="00A056BC">
              <w:rPr>
                <w:rFonts w:ascii="標楷體" w:hAnsi="標楷體"/>
                <w:sz w:val="24"/>
                <w:szCs w:val="24"/>
              </w:rPr>
              <w:t>HIGH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到最高點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  <w:p w:rsidR="000911EA" w:rsidRPr="00A056BC" w:rsidRDefault="000911EA" w:rsidP="000911EA">
            <w:pPr>
              <w:spacing w:line="240" w:lineRule="atLeast"/>
              <w:ind w:left="31680" w:hangingChars="99" w:firstLine="31680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3.</w:t>
            </w:r>
            <w:r w:rsidRPr="00A056BC">
              <w:rPr>
                <w:rFonts w:ascii="標楷體" w:hAnsi="標楷體"/>
                <w:kern w:val="0"/>
                <w:sz w:val="24"/>
                <w:szCs w:val="24"/>
              </w:rPr>
              <w:t>Romance Card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0911EA" w:rsidRPr="00DA625A" w:rsidTr="005925D8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</w:t>
            </w:r>
            <w:r w:rsidRPr="00A056BC">
              <w:rPr>
                <w:rFonts w:ascii="標楷體" w:hAnsi="標楷體"/>
                <w:sz w:val="24"/>
                <w:szCs w:val="24"/>
                <w:u w:val="single"/>
              </w:rPr>
              <w:t>/</w:t>
            </w: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A056BC" w:rsidRDefault="000911EA" w:rsidP="00A26482">
            <w:pPr>
              <w:pStyle w:val="Heading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</w:p>
          <w:p w:rsidR="000911EA" w:rsidRPr="00A056BC" w:rsidRDefault="000911EA" w:rsidP="00A2648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自由互動：在悄悄話的時段中，分享彼此的愛戀</w:t>
            </w:r>
          </w:p>
        </w:tc>
      </w:tr>
      <w:tr w:rsidR="000911EA" w:rsidRPr="00C36254" w:rsidTr="005925D8">
        <w:trPr>
          <w:cantSplit/>
          <w:trHeight w:val="49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0911EA" w:rsidRPr="00A056BC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1730~</w:t>
            </w:r>
          </w:p>
        </w:tc>
        <w:tc>
          <w:tcPr>
            <w:tcW w:w="7991" w:type="dxa"/>
            <w:tcBorders>
              <w:bottom w:val="double" w:sz="4" w:space="0" w:color="auto"/>
            </w:tcBorders>
            <w:vAlign w:val="center"/>
          </w:tcPr>
          <w:p w:rsidR="000911EA" w:rsidRPr="00A056BC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A056BC" w:rsidRDefault="000911EA" w:rsidP="00DC3878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</w:tc>
      </w:tr>
    </w:tbl>
    <w:p w:rsidR="000911EA" w:rsidRPr="00EC4E71" w:rsidRDefault="000911EA" w:rsidP="005925D8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5925D8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hyperlink r:id="rId12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 xml:space="preserve"> 0980891314</w:t>
      </w:r>
    </w:p>
    <w:p w:rsidR="000911EA" w:rsidRPr="00C35B63" w:rsidRDefault="000911EA" w:rsidP="003F1175">
      <w:pPr>
        <w:pStyle w:val="Heading2"/>
        <w:numPr>
          <w:ilvl w:val="0"/>
          <w:numId w:val="0"/>
        </w:numPr>
        <w:rPr>
          <w:rFonts w:ascii="標楷體"/>
          <w:sz w:val="28"/>
          <w:szCs w:val="28"/>
        </w:rPr>
      </w:pPr>
      <w:r>
        <w:rPr>
          <w:rFonts w:hint="eastAsia"/>
          <w:sz w:val="28"/>
          <w:szCs w:val="28"/>
        </w:rPr>
        <w:t>三、</w:t>
      </w:r>
      <w:r>
        <w:rPr>
          <w:rFonts w:hint="eastAsia"/>
          <w:sz w:val="30"/>
          <w:szCs w:val="30"/>
        </w:rPr>
        <w:t>第三梯次：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07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13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活動地點：</w:t>
      </w:r>
      <w:r w:rsidRPr="003F1175">
        <w:rPr>
          <w:rFonts w:hint="eastAsia"/>
          <w:sz w:val="30"/>
          <w:szCs w:val="30"/>
        </w:rPr>
        <w:t>新竹市卡爾登飯店</w:t>
      </w:r>
    </w:p>
    <w:p w:rsidR="000911EA" w:rsidRPr="003053E4" w:rsidRDefault="000911EA" w:rsidP="003F1175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/>
          <w:b/>
          <w:sz w:val="24"/>
          <w:szCs w:val="24"/>
        </w:rPr>
        <w:t>(</w:t>
      </w:r>
      <w:r>
        <w:rPr>
          <w:rFonts w:ascii="微軟正黑體" w:eastAsia="微軟正黑體" w:hAnsi="微軟正黑體" w:hint="eastAsia"/>
          <w:b/>
          <w:sz w:val="24"/>
          <w:szCs w:val="24"/>
        </w:rPr>
        <w:t>一</w:t>
      </w:r>
      <w:r>
        <w:rPr>
          <w:rFonts w:ascii="微軟正黑體" w:eastAsia="微軟正黑體" w:hAnsi="微軟正黑體"/>
          <w:b/>
          <w:sz w:val="24"/>
          <w:szCs w:val="24"/>
        </w:rPr>
        <w:t>)</w:t>
      </w:r>
      <w:r>
        <w:rPr>
          <w:rFonts w:ascii="微軟正黑體" w:eastAsia="微軟正黑體" w:hAnsi="微軟正黑體" w:hint="eastAsia"/>
          <w:b/>
          <w:sz w:val="24"/>
          <w:szCs w:val="24"/>
        </w:rPr>
        <w:t>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竹塹風情下的美麗，卡爾登飯店邀約您來場心寧下午茶，尋覓專屬小確性</w:t>
      </w:r>
      <w:r>
        <w:rPr>
          <w:rFonts w:ascii="微軟正黑體" w:eastAsia="微軟正黑體" w:hAnsi="微軟正黑體"/>
          <w:bCs/>
          <w:sz w:val="24"/>
          <w:szCs w:val="24"/>
        </w:rPr>
        <w:t>...</w:t>
      </w:r>
    </w:p>
    <w:p w:rsidR="000911EA" w:rsidRDefault="000911EA" w:rsidP="003F1175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圖片 11" o:spid="_x0000_s1035" type="#_x0000_t75" alt="4401_201304181101563y99C" style="position:absolute;left:0;text-align:left;margin-left:266.75pt;margin-top:-6.6pt;width:91.2pt;height:63.85pt;z-index:25164083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">
            <v:imagedata r:id="rId13" o:title=""/>
            <o:lock v:ext="edit" aspectratio="f"/>
          </v:shape>
        </w:pict>
      </w:r>
      <w:r>
        <w:rPr>
          <w:noProof/>
        </w:rPr>
        <w:pict>
          <v:shape id="圖片 14" o:spid="_x0000_s1036" type="#_x0000_t75" style="position:absolute;left:0;text-align:left;margin-left:20.3pt;margin-top:4.75pt;width:247.3pt;height:171.1pt;z-index:-251673600;visibility:visible" wrapcoords="-65 0 -65 21505 21600 21505 21600 0 -65 0">
            <v:imagedata r:id="rId14" o:title="" croptop="26659f" cropbottom="15597f" cropleft="5422f" cropright="4878f"/>
            <w10:wrap type="tight"/>
          </v:shape>
        </w:pict>
      </w:r>
    </w:p>
    <w:p w:rsidR="000911EA" w:rsidRDefault="000911EA" w:rsidP="003F1175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Default="000911EA" w:rsidP="003F1175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_x0000_s1037" type="#_x0000_t202" style="position:absolute;left:0;text-align:left;margin-left:275.55pt;margin-top:10.75pt;width:192.75pt;height:145.7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" filled="f" stroked="f">
            <v:textbox style="mso-fit-shape-to-text:t">
              <w:txbxContent>
                <w:p w:rsidR="000911EA" w:rsidRPr="00C1563B" w:rsidRDefault="000911EA" w:rsidP="003F1175">
                  <w:pPr>
                    <w:rPr>
                      <w:rFonts w:ascii="標楷體"/>
                      <w:szCs w:val="28"/>
                    </w:rPr>
                  </w:pPr>
                  <w:r>
                    <w:rPr>
                      <w:rStyle w:val="style13"/>
                      <w:rFonts w:ascii="標楷體" w:hAnsi="標楷體" w:hint="eastAsia"/>
                      <w:b/>
                      <w:szCs w:val="28"/>
                    </w:rPr>
                    <w:t>卡爾登</w:t>
                  </w:r>
                  <w:r w:rsidRPr="00C1563B">
                    <w:rPr>
                      <w:rStyle w:val="style13"/>
                      <w:rFonts w:ascii="標楷體" w:hAnsi="標楷體" w:hint="eastAsia"/>
                      <w:b/>
                      <w:szCs w:val="28"/>
                    </w:rPr>
                    <w:t>飯店</w:t>
                  </w:r>
                  <w:r>
                    <w:rPr>
                      <w:rStyle w:val="style13"/>
                      <w:rFonts w:ascii="標楷體" w:hAnsi="標楷體" w:hint="eastAsia"/>
                      <w:szCs w:val="28"/>
                    </w:rPr>
                    <w:t>：</w:t>
                  </w:r>
                  <w:r>
                    <w:t>(03)5259999</w:t>
                  </w:r>
                  <w:r>
                    <w:rPr>
                      <w:rStyle w:val="style13"/>
                      <w:rFonts w:ascii="標楷體"/>
                      <w:szCs w:val="28"/>
                    </w:rPr>
                    <w:br/>
                  </w:r>
                  <w:r>
                    <w:rPr>
                      <w:rFonts w:hint="eastAsia"/>
                    </w:rPr>
                    <w:t>新竹市北大路</w:t>
                  </w:r>
                  <w:r>
                    <w:t>225</w:t>
                  </w:r>
                  <w:r>
                    <w:rPr>
                      <w:rFonts w:hint="eastAsia"/>
                    </w:rPr>
                    <w:t>號</w:t>
                  </w:r>
                  <w:r>
                    <w:br/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【</w:t>
                  </w:r>
                  <w:r w:rsidRPr="00C1563B">
                    <w:rPr>
                      <w:rFonts w:ascii="標楷體" w:hAnsi="標楷體" w:hint="eastAsia"/>
                      <w:b/>
                      <w:szCs w:val="28"/>
                    </w:rPr>
                    <w:t>請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於活動前一周</w:t>
                  </w:r>
                  <w:r w:rsidRPr="00C1563B">
                    <w:rPr>
                      <w:rFonts w:ascii="標楷體" w:hAnsi="標楷體" w:hint="eastAsia"/>
                      <w:b/>
                      <w:szCs w:val="28"/>
                    </w:rPr>
                    <w:t>留意信箱中的行前通知</w:t>
                  </w:r>
                  <w:r>
                    <w:rPr>
                      <w:rFonts w:ascii="標楷體" w:hAnsi="標楷體"/>
                      <w:b/>
                      <w:szCs w:val="28"/>
                    </w:rPr>
                    <w:t>/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有愛的小</w:t>
                  </w:r>
                  <w:r>
                    <w:rPr>
                      <w:rFonts w:ascii="標楷體" w:hAnsi="標楷體"/>
                      <w:b/>
                      <w:szCs w:val="28"/>
                    </w:rPr>
                    <w:t>Map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】</w:t>
                  </w:r>
                </w:p>
              </w:txbxContent>
            </v:textbox>
          </v:shape>
        </w:pict>
      </w:r>
    </w:p>
    <w:p w:rsidR="000911EA" w:rsidRPr="00C1563B" w:rsidRDefault="000911EA" w:rsidP="003F1175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Default="000911EA" w:rsidP="003F1175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Default="000911EA" w:rsidP="003F1175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Default="000911EA" w:rsidP="003F1175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Pr="00C1563B" w:rsidRDefault="000911EA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午茶約會時光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愛情旋轉咖啡杯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互動小遊戲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7991"/>
      </w:tblGrid>
      <w:tr w:rsidR="000911EA" w:rsidRPr="00955B38" w:rsidTr="00A26482">
        <w:trPr>
          <w:cantSplit/>
          <w:trHeight w:val="335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0911EA" w:rsidRPr="00A056BC" w:rsidRDefault="000911EA" w:rsidP="00A2648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間</w:t>
            </w:r>
          </w:p>
        </w:tc>
        <w:tc>
          <w:tcPr>
            <w:tcW w:w="7991" w:type="dxa"/>
            <w:tcBorders>
              <w:top w:val="double" w:sz="4" w:space="0" w:color="auto"/>
            </w:tcBorders>
            <w:vAlign w:val="center"/>
          </w:tcPr>
          <w:p w:rsidR="000911EA" w:rsidRPr="00A056BC" w:rsidRDefault="000911EA" w:rsidP="00A2648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程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&amp;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活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動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內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容</w:t>
            </w:r>
          </w:p>
        </w:tc>
      </w:tr>
      <w:tr w:rsidR="000911EA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ING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報到站：幸福大門開啟〜紳士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淑女們的報到時間！</w:t>
            </w:r>
          </w:p>
        </w:tc>
      </w:tr>
      <w:tr w:rsidR="000911EA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</w:t>
            </w: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:</w:t>
            </w:r>
          </w:p>
          <w:p w:rsidR="000911EA" w:rsidRPr="00A056BC" w:rsidRDefault="000911EA" w:rsidP="00A26482">
            <w:pPr>
              <w:spacing w:line="240" w:lineRule="atLeast"/>
              <w:jc w:val="left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打破尷尬型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)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0911EA" w:rsidRPr="00DA625A" w:rsidTr="00A2648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LOVE</w:t>
            </w: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0911EA" w:rsidRPr="00A056BC" w:rsidRDefault="000911EA" w:rsidP="000911EA">
            <w:pPr>
              <w:spacing w:line="240" w:lineRule="atLeast"/>
              <w:ind w:left="31680" w:hangingChars="100" w:firstLine="31680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</w:rPr>
              <w:t>Tea Time&amp;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心情分享：開起愛情祕密盒、分享你我觀念：紳士們為同桌的淑女斟飲料，淑女們為紳士們拿取點心，相互體貼更拉近彼此距離喔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!!</w:t>
            </w:r>
          </w:p>
        </w:tc>
      </w:tr>
      <w:tr w:rsidR="000911EA" w:rsidRPr="00DA625A" w:rsidTr="00A2648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A056BC" w:rsidRDefault="000911EA" w:rsidP="00A26482">
            <w:pPr>
              <w:pStyle w:val="Heading4"/>
              <w:numPr>
                <w:ilvl w:val="0"/>
                <w:numId w:val="0"/>
              </w:numPr>
              <w:rPr>
                <w:rFonts w:asci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/>
                <w:b w:val="0"/>
                <w:sz w:val="24"/>
                <w:szCs w:val="24"/>
              </w:rPr>
              <w:t>1.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主題型討論：設計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0911EA" w:rsidRPr="00A056BC" w:rsidRDefault="000911EA" w:rsidP="00A2648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默契大考驗：挑戰各組的愛情默契指數</w:t>
            </w:r>
            <w:r w:rsidRPr="00A056BC">
              <w:rPr>
                <w:rFonts w:ascii="標楷體" w:hAnsi="標楷體"/>
                <w:sz w:val="24"/>
                <w:szCs w:val="24"/>
              </w:rPr>
              <w:t>~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讓你的脈搏</w:t>
            </w:r>
            <w:r w:rsidRPr="00A056BC">
              <w:rPr>
                <w:rFonts w:ascii="標楷體" w:hAnsi="標楷體"/>
                <w:sz w:val="24"/>
                <w:szCs w:val="24"/>
              </w:rPr>
              <w:t>HIGH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到最高點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  <w:p w:rsidR="000911EA" w:rsidRPr="00A056BC" w:rsidRDefault="000911EA" w:rsidP="000911EA">
            <w:pPr>
              <w:spacing w:line="240" w:lineRule="atLeast"/>
              <w:ind w:left="31680" w:hangingChars="99" w:firstLine="31680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3.</w:t>
            </w:r>
            <w:r w:rsidRPr="00A056BC">
              <w:rPr>
                <w:rFonts w:ascii="標楷體" w:hAnsi="標楷體"/>
                <w:kern w:val="0"/>
                <w:sz w:val="24"/>
                <w:szCs w:val="24"/>
              </w:rPr>
              <w:t>Romance Card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0911EA" w:rsidRPr="00DA625A" w:rsidTr="00A2648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</w:t>
            </w:r>
            <w:r w:rsidRPr="00A056BC">
              <w:rPr>
                <w:rFonts w:ascii="標楷體" w:hAnsi="標楷體"/>
                <w:sz w:val="24"/>
                <w:szCs w:val="24"/>
                <w:u w:val="single"/>
              </w:rPr>
              <w:t>/</w:t>
            </w: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A056BC" w:rsidRDefault="000911EA" w:rsidP="00A26482">
            <w:pPr>
              <w:pStyle w:val="Heading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</w:p>
          <w:p w:rsidR="000911EA" w:rsidRPr="00A056BC" w:rsidRDefault="000911EA" w:rsidP="00A2648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自由互動：在悄悄話的時段中，分享彼此的愛戀</w:t>
            </w:r>
          </w:p>
        </w:tc>
      </w:tr>
      <w:tr w:rsidR="000911EA" w:rsidRPr="00C36254" w:rsidTr="00A26482">
        <w:trPr>
          <w:cantSplit/>
          <w:trHeight w:val="49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1730~</w:t>
            </w:r>
          </w:p>
        </w:tc>
        <w:tc>
          <w:tcPr>
            <w:tcW w:w="7991" w:type="dxa"/>
            <w:tcBorders>
              <w:bottom w:val="double" w:sz="4" w:space="0" w:color="auto"/>
            </w:tcBorders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A056BC" w:rsidRDefault="000911EA" w:rsidP="00A26482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</w:tc>
      </w:tr>
    </w:tbl>
    <w:p w:rsidR="000911EA" w:rsidRPr="00EC4E71" w:rsidRDefault="000911EA" w:rsidP="005925D8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5925D8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hyperlink r:id="rId15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 xml:space="preserve"> 0980891314</w:t>
      </w:r>
    </w:p>
    <w:p w:rsidR="000911EA" w:rsidRPr="00C35B63" w:rsidRDefault="000911EA" w:rsidP="00FF019B">
      <w:pPr>
        <w:pStyle w:val="Heading2"/>
        <w:numPr>
          <w:ilvl w:val="0"/>
          <w:numId w:val="0"/>
        </w:numPr>
        <w:rPr>
          <w:rFonts w:ascii="標楷體"/>
          <w:sz w:val="28"/>
          <w:szCs w:val="28"/>
        </w:rPr>
      </w:pPr>
      <w:r>
        <w:rPr>
          <w:rFonts w:hint="eastAsia"/>
          <w:sz w:val="28"/>
          <w:szCs w:val="28"/>
        </w:rPr>
        <w:t>四、</w:t>
      </w:r>
      <w:r>
        <w:rPr>
          <w:rFonts w:hint="eastAsia"/>
          <w:sz w:val="30"/>
          <w:szCs w:val="30"/>
        </w:rPr>
        <w:t>第四梯次：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07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26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漫遊基隆瑪陵輕旅</w:t>
      </w:r>
      <w:r w:rsidRPr="007D7F60">
        <w:rPr>
          <w:rFonts w:hint="eastAsia"/>
          <w:sz w:val="30"/>
          <w:szCs w:val="30"/>
        </w:rPr>
        <w:t>一日遊</w:t>
      </w:r>
    </w:p>
    <w:p w:rsidR="000911EA" w:rsidRDefault="000911EA" w:rsidP="00FF019B">
      <w:pPr>
        <w:spacing w:line="400" w:lineRule="exact"/>
        <w:rPr>
          <w:rFonts w:ascii="標楷體"/>
          <w:b/>
          <w:bCs/>
          <w:szCs w:val="28"/>
        </w:rPr>
      </w:pP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瑪陵休閒農業區輕旅行</w:t>
      </w:r>
      <w:r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午餐饗宴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型男主廚</w:t>
      </w:r>
      <w:r>
        <w:rPr>
          <w:rFonts w:ascii="標楷體" w:hAnsi="標楷體"/>
          <w:b/>
          <w:bCs/>
          <w:szCs w:val="28"/>
        </w:rPr>
        <w:t>+</w:t>
      </w:r>
      <w:r>
        <w:rPr>
          <w:rFonts w:ascii="標楷體" w:hAnsi="標楷體" w:hint="eastAsia"/>
          <w:b/>
          <w:bCs/>
          <w:szCs w:val="28"/>
        </w:rPr>
        <w:t>午茶時光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步道行</w:t>
      </w:r>
      <w:r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06"/>
        <w:gridCol w:w="5672"/>
        <w:gridCol w:w="2155"/>
      </w:tblGrid>
      <w:tr w:rsidR="000911EA" w:rsidRPr="00955B38" w:rsidTr="00DC3878">
        <w:trPr>
          <w:cantSplit/>
          <w:trHeight w:val="380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行程</w:t>
            </w:r>
            <w:r>
              <w:rPr>
                <w:rFonts w:ascii="標楷體" w:hAnsi="標楷體"/>
                <w:szCs w:val="28"/>
              </w:rPr>
              <w:t xml:space="preserve">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155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0911EA" w:rsidRPr="00DA625A" w:rsidTr="00DC3878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 w:val="restart"/>
            <w:vAlign w:val="center"/>
          </w:tcPr>
          <w:p w:rsidR="000911EA" w:rsidRPr="00D971E1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基隆市政府</w:t>
            </w:r>
          </w:p>
          <w:p w:rsidR="000911EA" w:rsidRPr="00DA625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1A5AC5">
              <w:rPr>
                <w:rFonts w:ascii="標楷體" w:hAnsi="標楷體" w:cs="標楷體" w:hint="eastAsia"/>
                <w:sz w:val="24"/>
                <w:szCs w:val="24"/>
              </w:rPr>
              <w:t>基隆市中正區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 w:rsidRPr="001A5AC5">
              <w:rPr>
                <w:rFonts w:ascii="標楷體" w:hAnsi="標楷體" w:cs="標楷體" w:hint="eastAsia"/>
                <w:sz w:val="24"/>
                <w:szCs w:val="24"/>
              </w:rPr>
              <w:t>義一路</w:t>
            </w:r>
            <w:r w:rsidRPr="001A5AC5">
              <w:rPr>
                <w:rFonts w:ascii="標楷體" w:hAnsi="標楷體" w:cs="標楷體"/>
                <w:sz w:val="24"/>
                <w:szCs w:val="24"/>
              </w:rPr>
              <w:t>1</w:t>
            </w:r>
            <w:r w:rsidRPr="001A5AC5">
              <w:rPr>
                <w:rFonts w:ascii="標楷體" w:hAnsi="標楷體" w:cs="標楷體" w:hint="eastAsia"/>
                <w:sz w:val="24"/>
                <w:szCs w:val="24"/>
              </w:rPr>
              <w:t>號</w:t>
            </w:r>
            <w:r w:rsidRPr="00D971E1">
              <w:rPr>
                <w:rFonts w:ascii="標楷體" w:hAnsi="標楷體" w:cs="標楷體"/>
                <w:sz w:val="24"/>
                <w:szCs w:val="24"/>
              </w:rPr>
              <w:t>)</w:t>
            </w:r>
          </w:p>
        </w:tc>
      </w:tr>
      <w:tr w:rsidR="000911EA" w:rsidRPr="00955B38" w:rsidTr="00DC3878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0820~0840</w:t>
            </w:r>
          </w:p>
        </w:tc>
        <w:tc>
          <w:tcPr>
            <w:tcW w:w="567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0840~092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情竇初開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基隆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盛德農場</w:t>
            </w: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0920~1100</w:t>
            </w:r>
          </w:p>
        </w:tc>
        <w:tc>
          <w:tcPr>
            <w:tcW w:w="567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</w:t>
            </w:r>
            <w:r w:rsidRPr="00EE1D9A">
              <w:rPr>
                <w:rFonts w:ascii="標楷體" w:hAnsi="標楷體"/>
                <w:sz w:val="24"/>
                <w:szCs w:val="24"/>
              </w:rPr>
              <w:t>!</w:t>
            </w:r>
          </w:p>
          <w:p w:rsidR="000911EA" w:rsidRPr="002D5F80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愛情尋人啟事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愛情奧斯卡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動感你我他</w:t>
            </w:r>
          </w:p>
        </w:tc>
        <w:tc>
          <w:tcPr>
            <w:tcW w:w="2155" w:type="dxa"/>
            <w:vMerge w:val="restart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盛德休閒農場</w:t>
            </w: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1100~1200</w:t>
            </w:r>
          </w:p>
        </w:tc>
        <w:tc>
          <w:tcPr>
            <w:tcW w:w="567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火星與木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  <w:r>
              <w:rPr>
                <w:rFonts w:ascii="標楷體" w:hAnsi="標楷體" w:cs="新細明體" w:hint="eastAsia"/>
                <w:kern w:val="0"/>
                <w:szCs w:val="28"/>
              </w:rPr>
              <w:t>：</w:t>
            </w:r>
          </w:p>
          <w:p w:rsidR="000911EA" w:rsidRPr="002D5F80" w:rsidRDefault="000911EA" w:rsidP="00DC3878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</w:t>
            </w:r>
            <w:r w:rsidRPr="001E241E">
              <w:rPr>
                <w:rFonts w:ascii="標楷體" w:hAnsi="標楷體"/>
                <w:kern w:val="0"/>
                <w:sz w:val="24"/>
                <w:szCs w:val="24"/>
              </w:rPr>
              <w:t>/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 w:hint="eastAsia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</w:tc>
        <w:tc>
          <w:tcPr>
            <w:tcW w:w="2155" w:type="dxa"/>
            <w:vMerge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品嚐精緻美食的午餐饗宴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打開你我的話夾子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1300~143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0911EA" w:rsidRPr="00DA58EE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型男主廚</w:t>
            </w:r>
            <w:r w:rsidRPr="00EE1D9A">
              <w:rPr>
                <w:rFonts w:ascii="標楷體" w:hAnsi="標楷體" w:hint="eastAsia"/>
                <w:szCs w:val="28"/>
                <w:u w:val="single"/>
              </w:rPr>
              <w:t>的幸福</w:t>
            </w:r>
            <w:r>
              <w:rPr>
                <w:rFonts w:ascii="標楷體" w:hAnsi="標楷體" w:hint="eastAsia"/>
                <w:szCs w:val="28"/>
                <w:u w:val="single"/>
              </w:rPr>
              <w:t>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2D5F80" w:rsidRDefault="000911EA" w:rsidP="00DC3878">
            <w:pPr>
              <w:spacing w:line="240" w:lineRule="atLeast"/>
              <w:jc w:val="center"/>
              <w:rPr>
                <w:rFonts w:asci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</w:t>
            </w:r>
            <w:r>
              <w:rPr>
                <w:rFonts w:ascii="標楷體" w:hAnsi="標楷體"/>
                <w:sz w:val="24"/>
                <w:szCs w:val="24"/>
              </w:rPr>
              <w:t>DIY</w:t>
            </w:r>
            <w:r>
              <w:rPr>
                <w:rFonts w:ascii="標楷體" w:hAnsi="標楷體" w:hint="eastAsia"/>
                <w:sz w:val="24"/>
                <w:szCs w:val="24"/>
              </w:rPr>
              <w:t>的甜蜜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中，繪製自己的幸福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盛德休閒農場</w:t>
            </w:r>
          </w:p>
          <w:p w:rsidR="000911EA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農場美食</w:t>
            </w:r>
            <w:r>
              <w:rPr>
                <w:rFonts w:ascii="標楷體" w:hAnsi="標楷體"/>
                <w:szCs w:val="28"/>
              </w:rPr>
              <w:t>DIY</w:t>
            </w:r>
          </w:p>
          <w:p w:rsidR="000911EA" w:rsidRPr="0047125E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+</w:t>
            </w:r>
            <w:r>
              <w:rPr>
                <w:rFonts w:ascii="標楷體" w:hAnsi="標楷體" w:hint="eastAsia"/>
                <w:szCs w:val="28"/>
              </w:rPr>
              <w:t>探訪原野情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1430~1600</w:t>
            </w:r>
          </w:p>
        </w:tc>
        <w:tc>
          <w:tcPr>
            <w:tcW w:w="567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</w:t>
            </w:r>
            <w:r>
              <w:rPr>
                <w:rFonts w:ascii="標楷體" w:hAnsi="標楷體"/>
                <w:szCs w:val="28"/>
                <w:u w:val="single"/>
              </w:rPr>
              <w:t>Show Time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/>
                <w:sz w:val="24"/>
                <w:szCs w:val="24"/>
              </w:rPr>
              <w:t>High</w:t>
            </w:r>
            <w:r>
              <w:rPr>
                <w:rFonts w:ascii="標楷體" w:hAnsi="標楷體" w:hint="eastAsia"/>
                <w:sz w:val="24"/>
                <w:szCs w:val="24"/>
              </w:rPr>
              <w:t>翻天的超級比一比展現你我創意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】環遊世界預購你我的故事與蜜月旅展</w:t>
            </w:r>
          </w:p>
        </w:tc>
        <w:tc>
          <w:tcPr>
            <w:tcW w:w="2155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步道漫遊、醞釀愛情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6"/>
                <w:szCs w:val="26"/>
              </w:rPr>
              <w:t>走向原野、漫遊步道，在輕旅行中發現愛情</w:t>
            </w:r>
            <w:r w:rsidRPr="009E2C88">
              <w:rPr>
                <w:rFonts w:ascii="標楷體" w:hAnsi="標楷體"/>
                <w:sz w:val="26"/>
                <w:szCs w:val="26"/>
              </w:rPr>
              <w:t>!</w:t>
            </w:r>
          </w:p>
        </w:tc>
        <w:tc>
          <w:tcPr>
            <w:tcW w:w="2155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EE1D9A" w:rsidRDefault="000911EA" w:rsidP="00DC3878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606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672" w:type="dxa"/>
            <w:tcBorders>
              <w:bottom w:val="double" w:sz="4" w:space="0" w:color="auto"/>
            </w:tcBorders>
            <w:vAlign w:val="center"/>
          </w:tcPr>
          <w:p w:rsidR="000911EA" w:rsidRPr="00E25193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11EA" w:rsidRPr="00EC4E71" w:rsidRDefault="000911EA" w:rsidP="00FF019B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FF019B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hyperlink r:id="rId16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>0980891314</w:t>
      </w:r>
    </w:p>
    <w:p w:rsidR="000911EA" w:rsidRPr="007D7F60" w:rsidRDefault="000911EA" w:rsidP="00FF019B">
      <w:pPr>
        <w:spacing w:line="400" w:lineRule="exact"/>
        <w:rPr>
          <w:rFonts w:ascii="標楷體"/>
          <w:b/>
          <w:szCs w:val="28"/>
        </w:rPr>
      </w:pPr>
      <w:r>
        <w:rPr>
          <w:noProof/>
        </w:rPr>
        <w:pict>
          <v:shape id="圖片 6" o:spid="_x0000_s1038" type="#_x0000_t75" alt="27_4200_106_MZQv" style="position:absolute;left:0;text-align:left;margin-left:58.85pt;margin-top:25.45pt;width:175.85pt;height:29.65pt;z-index:-251668480;visibility:visible" wrapcoords="6092 1080 185 6480 0 7560 831 9720 -92 11340 277 13500 8400 18360 8308 20520 8677 20520 20215 18900 21508 17820 21415 11880 19385 9720 20308 6480 17723 2700 6738 1080 6092 1080">
            <v:imagedata r:id="rId8" o:title=""/>
            <w10:wrap type="tight"/>
          </v:shape>
        </w:pict>
      </w:r>
      <w:r>
        <w:rPr>
          <w:noProof/>
        </w:rPr>
        <w:pict>
          <v:shape id="圖片 10" o:spid="_x0000_s1039" type="#_x0000_t75" alt="27_4200_106_MZQv" style="position:absolute;left:0;text-align:left;margin-left:233.8pt;margin-top:24.75pt;width:185pt;height:31.2pt;z-index:-251667456;visibility:visible" wrapcoords="6121 1029 175 6686 87 8743 787 9257 -87 11314 262 14400 8483 17486 8308 20571 8657 20571 13380 20571 20988 18514 20900 17486 21513 11829 20376 8743 20201 4114 6734 1029 6121 1029">
            <v:imagedata r:id="rId8" o:title=""/>
            <w10:wrap type="tight"/>
          </v:shape>
        </w:pict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基隆市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/>
          <w:b/>
          <w:szCs w:val="28"/>
        </w:rPr>
        <w:t>(</w:t>
      </w:r>
      <w:r w:rsidRPr="00C1563B">
        <w:rPr>
          <w:rFonts w:ascii="標楷體" w:hAnsi="標楷體" w:hint="eastAsia"/>
          <w:b/>
          <w:szCs w:val="28"/>
        </w:rPr>
        <w:t>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留意信箱中的行前通知</w:t>
      </w:r>
      <w:r w:rsidRPr="00C1563B">
        <w:rPr>
          <w:rFonts w:ascii="標楷體" w:hAnsi="標楷體"/>
          <w:b/>
          <w:szCs w:val="28"/>
        </w:rPr>
        <w:t>)</w:t>
      </w:r>
    </w:p>
    <w:p w:rsidR="000911EA" w:rsidRPr="00C35B63" w:rsidRDefault="000911EA" w:rsidP="006C7FDD">
      <w:pPr>
        <w:pStyle w:val="Heading2"/>
        <w:numPr>
          <w:ilvl w:val="0"/>
          <w:numId w:val="0"/>
        </w:numPr>
        <w:rPr>
          <w:rFonts w:ascii="標楷體"/>
          <w:sz w:val="28"/>
          <w:szCs w:val="28"/>
        </w:rPr>
      </w:pPr>
      <w:r>
        <w:rPr>
          <w:rFonts w:hint="eastAsia"/>
          <w:sz w:val="28"/>
          <w:szCs w:val="28"/>
        </w:rPr>
        <w:t>五、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五梯次：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08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03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心鮮森林浪漫戀旅</w:t>
      </w:r>
      <w:r w:rsidRPr="007D7F60">
        <w:rPr>
          <w:rFonts w:hint="eastAsia"/>
          <w:sz w:val="30"/>
          <w:szCs w:val="30"/>
        </w:rPr>
        <w:t>一日遊</w:t>
      </w:r>
    </w:p>
    <w:p w:rsidR="000911EA" w:rsidRPr="00BC597B" w:rsidRDefault="000911EA" w:rsidP="006C7FDD">
      <w:pPr>
        <w:spacing w:line="400" w:lineRule="exact"/>
        <w:rPr>
          <w:rFonts w:ascii="標楷體"/>
          <w:b/>
          <w:bCs/>
          <w:szCs w:val="28"/>
        </w:rPr>
      </w:pP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心鮮森林莊園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互動</w:t>
      </w:r>
      <w:r>
        <w:rPr>
          <w:rFonts w:ascii="標楷體" w:hAnsi="標楷體"/>
          <w:b/>
          <w:bCs/>
          <w:szCs w:val="28"/>
        </w:rPr>
        <w:t>DIY/</w:t>
      </w:r>
      <w:r w:rsidRPr="00670636">
        <w:rPr>
          <w:rFonts w:ascii="標楷體" w:hAnsi="標楷體" w:hint="eastAsia"/>
          <w:b/>
          <w:bCs/>
          <w:szCs w:val="28"/>
        </w:rPr>
        <w:t>午餐饗宴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甜蜜午茶時光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森林浪漫遊</w:t>
      </w:r>
      <w:r w:rsidRPr="00670636"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4"/>
        <w:gridCol w:w="5522"/>
        <w:gridCol w:w="2462"/>
      </w:tblGrid>
      <w:tr w:rsidR="000911EA" w:rsidRPr="00955B38" w:rsidTr="00DC3878">
        <w:trPr>
          <w:cantSplit/>
          <w:trHeight w:val="380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行程</w:t>
            </w:r>
            <w:r>
              <w:rPr>
                <w:rFonts w:ascii="標楷體" w:hAnsi="標楷體"/>
                <w:szCs w:val="28"/>
              </w:rPr>
              <w:t xml:space="preserve">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0911EA" w:rsidRPr="00DA625A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0911EA" w:rsidRPr="00D971E1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新竹縣政府</w:t>
            </w:r>
          </w:p>
          <w:p w:rsidR="000911EA" w:rsidRPr="00DA625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BC597B">
              <w:rPr>
                <w:rFonts w:ascii="標楷體" w:hAnsi="標楷體" w:cs="標楷體" w:hint="eastAsia"/>
                <w:sz w:val="24"/>
                <w:szCs w:val="24"/>
              </w:rPr>
              <w:t>新竹縣竹北市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 w:rsidRPr="00BC597B">
              <w:rPr>
                <w:rFonts w:ascii="標楷體" w:hAnsi="標楷體" w:cs="標楷體" w:hint="eastAsia"/>
                <w:sz w:val="24"/>
                <w:szCs w:val="24"/>
              </w:rPr>
              <w:t>光明六路</w:t>
            </w:r>
            <w:r w:rsidRPr="00BC597B">
              <w:rPr>
                <w:rFonts w:ascii="標楷體" w:hAnsi="標楷體" w:cs="標楷體"/>
                <w:sz w:val="24"/>
                <w:szCs w:val="24"/>
              </w:rPr>
              <w:t>10</w:t>
            </w:r>
            <w:r w:rsidRPr="00BC597B">
              <w:rPr>
                <w:rFonts w:ascii="標楷體" w:hAnsi="標楷體" w:cs="標楷體" w:hint="eastAsia"/>
                <w:sz w:val="24"/>
                <w:szCs w:val="24"/>
              </w:rPr>
              <w:t>號</w:t>
            </w:r>
            <w:r w:rsidRPr="00D971E1">
              <w:rPr>
                <w:rFonts w:ascii="標楷體" w:hAnsi="標楷體" w:cs="標楷體"/>
                <w:sz w:val="24"/>
                <w:szCs w:val="24"/>
              </w:rPr>
              <w:t>)</w:t>
            </w:r>
          </w:p>
        </w:tc>
      </w:tr>
      <w:tr w:rsidR="000911EA" w:rsidRPr="00955B38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0820~0840</w:t>
            </w:r>
          </w:p>
        </w:tc>
        <w:tc>
          <w:tcPr>
            <w:tcW w:w="55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0840~092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愛戀專車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與幸福跳舞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愛戀專車上碰碰一串心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開啟話夾子發現新戀情</w:t>
            </w:r>
          </w:p>
        </w:tc>
        <w:tc>
          <w:tcPr>
            <w:tcW w:w="246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心鮮森林</w:t>
            </w: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0920~1130</w:t>
            </w:r>
          </w:p>
        </w:tc>
        <w:tc>
          <w:tcPr>
            <w:tcW w:w="55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認識自己、</w:t>
            </w:r>
            <w:r>
              <w:rPr>
                <w:rFonts w:hAnsi="標楷體" w:hint="eastAsia"/>
                <w:sz w:val="24"/>
                <w:szCs w:val="24"/>
              </w:rPr>
              <w:t>創造歡樂，串起你我緣份</w:t>
            </w:r>
          </w:p>
          <w:p w:rsidR="000911EA" w:rsidRPr="00EE66C4" w:rsidRDefault="000911EA" w:rsidP="00DC3878">
            <w:pPr>
              <w:spacing w:line="240" w:lineRule="atLeast"/>
              <w:jc w:val="center"/>
              <w:rPr>
                <w:rFonts w:ascii="標楷體"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偶愛金頭腦、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百萬大歌星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/>
                <w:color w:val="000000"/>
                <w:sz w:val="22"/>
                <w:szCs w:val="22"/>
              </w:rPr>
              <w:t>Draw Something</w:t>
            </w:r>
          </w:p>
          <w:p w:rsidR="000911EA" w:rsidRPr="00FA63DB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兩性愛戀學堂，讓你知道兩性的秘密</w:t>
            </w:r>
          </w:p>
        </w:tc>
        <w:tc>
          <w:tcPr>
            <w:tcW w:w="246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心鮮森林莊園</w:t>
            </w: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1130~13</w:t>
            </w:r>
            <w:r w:rsidRPr="00955B38">
              <w:rPr>
                <w:rFonts w:ascii="標楷體"/>
                <w:szCs w:val="28"/>
              </w:rPr>
              <w:t>0</w:t>
            </w:r>
            <w:r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山林風味午餐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5C318F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】在美食饗宴中讓真心話大冒險開啟話題</w:t>
            </w:r>
          </w:p>
        </w:tc>
        <w:tc>
          <w:tcPr>
            <w:tcW w:w="2462" w:type="dxa"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彩虹館</w:t>
            </w: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1300~143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0911EA" w:rsidRPr="00D4411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甜蜜</w:t>
            </w:r>
            <w:r>
              <w:rPr>
                <w:rFonts w:ascii="標楷體" w:hAnsi="標楷體"/>
                <w:szCs w:val="28"/>
                <w:u w:val="single"/>
              </w:rPr>
              <w:t>DIY</w:t>
            </w:r>
            <w:r w:rsidRPr="00390DC3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愛戀久久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5C318F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】換個心情，來場專屬的甜蜜</w:t>
            </w:r>
            <w:r>
              <w:rPr>
                <w:rFonts w:ascii="標楷體" w:hAnsi="標楷體"/>
                <w:sz w:val="24"/>
                <w:szCs w:val="24"/>
              </w:rPr>
              <w:t>DIY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約會，</w:t>
            </w:r>
            <w:r w:rsidRPr="00D84AB9">
              <w:rPr>
                <w:rFonts w:ascii="標楷體"/>
                <w:sz w:val="24"/>
                <w:szCs w:val="24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倆倆裱貼出可愛又有造型的圖案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拼貼心戀情</w:t>
            </w:r>
            <w:r w:rsidRPr="00D84AB9"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心鮮森林莊園</w:t>
            </w:r>
          </w:p>
          <w:p w:rsidR="000911EA" w:rsidRPr="0047125E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彩虹館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1430~1600</w:t>
            </w:r>
          </w:p>
        </w:tc>
        <w:tc>
          <w:tcPr>
            <w:tcW w:w="5522" w:type="dxa"/>
            <w:vAlign w:val="center"/>
          </w:tcPr>
          <w:p w:rsidR="000911EA" w:rsidRPr="00A50445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綠森小旅行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迎向教堂的祝福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】坐擁山林、卸下心房，就要愛戀你我他</w:t>
            </w:r>
          </w:p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親近大自然、教堂鐘聲搭起友誼橋樑</w:t>
            </w:r>
          </w:p>
        </w:tc>
        <w:tc>
          <w:tcPr>
            <w:tcW w:w="2462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1600~1700</w:t>
            </w:r>
          </w:p>
        </w:tc>
        <w:tc>
          <w:tcPr>
            <w:tcW w:w="55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bCs/>
                <w:szCs w:val="28"/>
              </w:rPr>
            </w:pP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愛情醞釀時光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/>
                <w:szCs w:val="28"/>
                <w:u w:val="single"/>
              </w:rPr>
              <w:t>coffee</w:t>
            </w:r>
            <w:r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/>
                <w:szCs w:val="28"/>
                <w:u w:val="single"/>
              </w:rPr>
              <w:t>Tea or me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0911EA" w:rsidRPr="002D73D7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一起品嘗美味甜點，在午茶時光</w:t>
            </w:r>
            <w:r w:rsidRPr="002D73D7">
              <w:rPr>
                <w:rFonts w:ascii="標楷體" w:hAnsi="標楷體" w:hint="eastAsia"/>
                <w:sz w:val="24"/>
                <w:szCs w:val="24"/>
              </w:rPr>
              <w:t>裡發現新戀情</w:t>
            </w:r>
            <w:r w:rsidRPr="002D73D7"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Pr="00D4411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  <w:r>
              <w:rPr>
                <w:rFonts w:ascii="標楷體" w:hAnsi="標楷體" w:hint="eastAsia"/>
                <w:szCs w:val="28"/>
                <w:u w:val="single"/>
              </w:rPr>
              <w:t>：</w:t>
            </w:r>
          </w:p>
          <w:p w:rsidR="000911EA" w:rsidRPr="009E2C88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294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</w:t>
            </w:r>
            <w:r>
              <w:rPr>
                <w:rFonts w:ascii="標楷體" w:hAnsi="標楷體" w:hint="eastAsia"/>
                <w:szCs w:val="28"/>
              </w:rPr>
              <w:t>〜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11EA" w:rsidRPr="00EC4E71" w:rsidRDefault="000911EA" w:rsidP="006C7FDD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6C7FDD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hyperlink r:id="rId17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>0980891314</w:t>
      </w:r>
    </w:p>
    <w:p w:rsidR="000911EA" w:rsidRPr="007D7F60" w:rsidRDefault="000911EA" w:rsidP="006C7FDD">
      <w:pPr>
        <w:spacing w:line="400" w:lineRule="exact"/>
        <w:rPr>
          <w:rFonts w:ascii="標楷體"/>
          <w:b/>
          <w:szCs w:val="28"/>
        </w:rPr>
      </w:pPr>
      <w:r>
        <w:rPr>
          <w:noProof/>
        </w:rPr>
        <w:pict>
          <v:shape id="圖片 17" o:spid="_x0000_s1040" type="#_x0000_t75" alt="27_4200_106_MZQv" style="position:absolute;left:0;text-align:left;margin-left:58.85pt;margin-top:25.45pt;width:175.85pt;height:29.65pt;z-index:-251666432;visibility:visible" wrapcoords="6092 1080 185 6480 0 7560 831 9720 -92 11340 277 13500 8400 18360 8308 20520 8677 20520 20215 18900 21508 17820 21415 11880 19385 9720 20308 6480 17723 2700 6738 1080 6092 1080">
            <v:imagedata r:id="rId8" o:title=""/>
            <w10:wrap type="tight"/>
          </v:shape>
        </w:pict>
      </w:r>
      <w:r>
        <w:rPr>
          <w:noProof/>
        </w:rPr>
        <w:pict>
          <v:shape id="圖片 18" o:spid="_x0000_s1041" type="#_x0000_t75" alt="27_4200_106_MZQv" style="position:absolute;left:0;text-align:left;margin-left:233.8pt;margin-top:24.75pt;width:185pt;height:31.2pt;z-index:-251665408;visibility:visible" wrapcoords="6121 1029 175 6686 87 8743 787 9257 -87 11314 262 14400 8483 17486 8308 20571 8657 20571 13380 20571 20988 18514 20900 17486 21513 11829 20376 8743 20201 4114 6734 1029 6121 1029">
            <v:imagedata r:id="rId8" o:title=""/>
            <w10:wrap type="tight"/>
          </v:shape>
        </w:pict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新竹縣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/>
          <w:b/>
          <w:szCs w:val="28"/>
        </w:rPr>
        <w:t>(</w:t>
      </w:r>
      <w:r w:rsidRPr="00C1563B">
        <w:rPr>
          <w:rFonts w:ascii="標楷體" w:hAnsi="標楷體" w:hint="eastAsia"/>
          <w:b/>
          <w:szCs w:val="28"/>
        </w:rPr>
        <w:t>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留意信箱中的行前通知</w:t>
      </w:r>
      <w:r w:rsidRPr="00C1563B">
        <w:rPr>
          <w:rFonts w:ascii="標楷體" w:hAnsi="標楷體"/>
          <w:b/>
          <w:szCs w:val="28"/>
        </w:rPr>
        <w:t>)</w:t>
      </w:r>
    </w:p>
    <w:p w:rsidR="000911EA" w:rsidRPr="006C7FDD" w:rsidRDefault="000911EA"/>
    <w:p w:rsidR="000911EA" w:rsidRPr="00C35B63" w:rsidRDefault="000911EA" w:rsidP="006C7FDD">
      <w:pPr>
        <w:pStyle w:val="Heading2"/>
        <w:numPr>
          <w:ilvl w:val="0"/>
          <w:numId w:val="0"/>
        </w:numPr>
        <w:rPr>
          <w:rFonts w:ascii="標楷體"/>
          <w:sz w:val="28"/>
          <w:szCs w:val="28"/>
        </w:rPr>
      </w:pPr>
      <w:r>
        <w:rPr>
          <w:rFonts w:hint="eastAsia"/>
          <w:sz w:val="28"/>
          <w:szCs w:val="28"/>
        </w:rPr>
        <w:t>六、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六梯次：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9-10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臺東熱汽球嘉年華二</w:t>
      </w:r>
      <w:r w:rsidRPr="007D7F60">
        <w:rPr>
          <w:rFonts w:hint="eastAsia"/>
          <w:sz w:val="30"/>
          <w:szCs w:val="30"/>
        </w:rPr>
        <w:t>日遊</w:t>
      </w:r>
    </w:p>
    <w:p w:rsidR="000911EA" w:rsidRPr="00CC497F" w:rsidRDefault="000911EA" w:rsidP="006C7FDD">
      <w:pPr>
        <w:spacing w:line="400" w:lineRule="exact"/>
        <w:jc w:val="left"/>
        <w:rPr>
          <w:rFonts w:ascii="標楷體"/>
          <w:b/>
          <w:szCs w:val="28"/>
        </w:rPr>
      </w:pPr>
      <w:r>
        <w:rPr>
          <w:rFonts w:ascii="標楷體" w:hAnsi="標楷體"/>
          <w:b/>
          <w:szCs w:val="28"/>
        </w:rPr>
        <w:t xml:space="preserve"> DAY</w:t>
      </w:r>
      <w:r>
        <w:rPr>
          <w:rFonts w:ascii="標楷體" w:hAnsi="標楷體" w:hint="eastAsia"/>
          <w:b/>
          <w:szCs w:val="28"/>
        </w:rPr>
        <w:t>１：啟程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原生植物園</w:t>
      </w:r>
      <w:r>
        <w:rPr>
          <w:rFonts w:ascii="標楷體" w:hAnsi="標楷體"/>
          <w:b/>
          <w:szCs w:val="28"/>
        </w:rPr>
        <w:t>+</w:t>
      </w:r>
      <w:r>
        <w:rPr>
          <w:rFonts w:ascii="標楷體" w:hAnsi="標楷體" w:hint="eastAsia"/>
          <w:b/>
          <w:szCs w:val="28"/>
        </w:rPr>
        <w:t>破冰之旅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午餐約會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兩性愛戀小學堂</w:t>
      </w:r>
      <w:r>
        <w:rPr>
          <w:rFonts w:ascii="標楷體" w:hAnsi="標楷體"/>
          <w:b/>
          <w:szCs w:val="28"/>
        </w:rPr>
        <w:t>+</w:t>
      </w:r>
      <w:r>
        <w:rPr>
          <w:rFonts w:ascii="標楷體" w:hAnsi="標楷體" w:hint="eastAsia"/>
          <w:b/>
          <w:szCs w:val="28"/>
        </w:rPr>
        <w:t>互動時光</w:t>
      </w:r>
      <w:r>
        <w:rPr>
          <w:rFonts w:ascii="標楷體" w:hAnsi="標楷體"/>
          <w:b/>
          <w:szCs w:val="28"/>
        </w:rPr>
        <w:t>/</w:t>
      </w:r>
      <w:r>
        <w:rPr>
          <w:rFonts w:ascii="標楷體"/>
          <w:b/>
          <w:szCs w:val="28"/>
        </w:rPr>
        <w:br/>
      </w:r>
      <w:r>
        <w:rPr>
          <w:rFonts w:ascii="標楷體" w:hAnsi="標楷體" w:hint="eastAsia"/>
          <w:b/>
          <w:szCs w:val="28"/>
        </w:rPr>
        <w:t>熱氣球嘉年華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浪漫晚宴</w:t>
      </w:r>
      <w:r>
        <w:rPr>
          <w:rFonts w:ascii="標楷體" w:hAnsi="標楷體"/>
          <w:b/>
          <w:szCs w:val="28"/>
        </w:rPr>
        <w:t>+</w:t>
      </w:r>
      <w:r>
        <w:rPr>
          <w:rFonts w:ascii="標楷體" w:hAnsi="標楷體" w:hint="eastAsia"/>
          <w:b/>
          <w:szCs w:val="28"/>
        </w:rPr>
        <w:t>熱力晚會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734"/>
        <w:gridCol w:w="5954"/>
        <w:gridCol w:w="1714"/>
      </w:tblGrid>
      <w:tr w:rsidR="000911EA" w:rsidRPr="00955B38" w:rsidTr="00DC3878">
        <w:trPr>
          <w:cantSplit/>
          <w:trHeight w:val="380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行程</w:t>
            </w:r>
            <w:r>
              <w:rPr>
                <w:rFonts w:ascii="標楷體" w:hAnsi="標楷體"/>
                <w:szCs w:val="28"/>
              </w:rPr>
              <w:t xml:space="preserve">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0911EA" w:rsidRPr="00DA625A" w:rsidTr="00DC3878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Merge w:val="restart"/>
            <w:vAlign w:val="center"/>
          </w:tcPr>
          <w:p w:rsidR="000911EA" w:rsidRPr="00E101AB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台東縣政府</w:t>
            </w:r>
            <w:r>
              <w:rPr>
                <w:rFonts w:ascii="標楷體"/>
                <w:sz w:val="24"/>
                <w:szCs w:val="24"/>
              </w:rPr>
              <w:br/>
            </w:r>
            <w:r w:rsidRPr="009B7D3F">
              <w:rPr>
                <w:rFonts w:ascii="標楷體" w:hAnsi="標楷體"/>
                <w:sz w:val="24"/>
                <w:szCs w:val="24"/>
              </w:rPr>
              <w:t>(</w:t>
            </w:r>
            <w:r w:rsidRPr="00E101AB">
              <w:rPr>
                <w:rFonts w:ascii="標楷體" w:hAnsi="標楷體" w:hint="eastAsia"/>
                <w:sz w:val="24"/>
                <w:szCs w:val="24"/>
              </w:rPr>
              <w:t>台東縣台東市中山路</w:t>
            </w:r>
            <w:r w:rsidRPr="00E101AB">
              <w:rPr>
                <w:rFonts w:ascii="標楷體" w:hAnsi="標楷體"/>
                <w:sz w:val="24"/>
                <w:szCs w:val="24"/>
              </w:rPr>
              <w:t>276</w:t>
            </w:r>
            <w:r w:rsidRPr="00E101AB">
              <w:rPr>
                <w:rFonts w:ascii="標楷體" w:hAnsi="標楷體" w:hint="eastAsia"/>
                <w:sz w:val="24"/>
                <w:szCs w:val="24"/>
              </w:rPr>
              <w:t>號</w:t>
            </w:r>
            <w:r w:rsidRPr="009B7D3F">
              <w:rPr>
                <w:rFonts w:ascii="標楷體" w:hAnsi="標楷體"/>
                <w:sz w:val="24"/>
                <w:szCs w:val="24"/>
              </w:rPr>
              <w:t>)</w:t>
            </w:r>
          </w:p>
        </w:tc>
      </w:tr>
      <w:tr w:rsidR="000911EA" w:rsidRPr="00955B38" w:rsidTr="00DC3878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0840~092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Ⅰ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0911EA" w:rsidRPr="00E101AB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原生植物園</w:t>
            </w: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0930~1140</w:t>
            </w:r>
          </w:p>
        </w:tc>
        <w:tc>
          <w:tcPr>
            <w:tcW w:w="595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</w:t>
            </w:r>
            <w:r w:rsidRPr="00EE1D9A">
              <w:rPr>
                <w:rFonts w:ascii="標楷體" w:hAnsi="標楷體"/>
                <w:sz w:val="24"/>
                <w:szCs w:val="24"/>
              </w:rPr>
              <w:t>!</w:t>
            </w:r>
          </w:p>
          <w:p w:rsidR="000911EA" w:rsidRPr="00422C71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愛戀一串心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/>
                <w:color w:val="000000"/>
                <w:sz w:val="22"/>
                <w:szCs w:val="22"/>
              </w:rPr>
              <w:t>Movie APP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百萬大歌星</w:t>
            </w:r>
          </w:p>
        </w:tc>
        <w:tc>
          <w:tcPr>
            <w:tcW w:w="1714" w:type="dxa"/>
            <w:vMerge w:val="restart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台東原生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應用植物園</w:t>
            </w: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1140~130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繽紛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】精選風味套餐挑動你我味蕾、</w:t>
            </w:r>
          </w:p>
          <w:p w:rsidR="000911EA" w:rsidRPr="00A50445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愛情潘朵拉揭開你我價值觀與愛情小私密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1714" w:type="dxa"/>
            <w:vMerge/>
            <w:vAlign w:val="center"/>
          </w:tcPr>
          <w:p w:rsidR="000911EA" w:rsidRPr="00D84AB9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1300~134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020F54" w:rsidRDefault="000911EA" w:rsidP="00DC3878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公主午餐後的約會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前往山水軒</w:t>
            </w:r>
          </w:p>
          <w:p w:rsidR="000911EA" w:rsidRPr="00A50445" w:rsidRDefault="000911EA" w:rsidP="00DC3878">
            <w:pPr>
              <w:spacing w:line="360" w:lineRule="exact"/>
              <w:jc w:val="center"/>
              <w:rPr>
                <w:rFonts w:ascii="標楷體"/>
                <w:sz w:val="24"/>
                <w:szCs w:val="24"/>
              </w:rPr>
            </w:pPr>
            <w:r w:rsidRPr="00A50445">
              <w:rPr>
                <w:rFonts w:ascii="標楷體" w:hAnsi="標楷體"/>
                <w:sz w:val="24"/>
                <w:szCs w:val="24"/>
              </w:rPr>
              <w:t>(</w:t>
            </w:r>
            <w:r w:rsidRPr="00A50445">
              <w:rPr>
                <w:rFonts w:ascii="標楷體" w:hAnsi="標楷體" w:hint="eastAsia"/>
                <w:sz w:val="24"/>
                <w:szCs w:val="24"/>
              </w:rPr>
              <w:t>配房時間</w:t>
            </w:r>
            <w:r w:rsidRPr="00A50445">
              <w:rPr>
                <w:rFonts w:ascii="標楷體" w:hAnsi="標楷體"/>
                <w:sz w:val="24"/>
                <w:szCs w:val="24"/>
              </w:rPr>
              <w:t>)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1340~145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火星與木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  <w:r>
              <w:rPr>
                <w:rFonts w:ascii="標楷體" w:hAnsi="標楷體" w:cs="新細明體" w:hint="eastAsia"/>
                <w:kern w:val="0"/>
                <w:szCs w:val="28"/>
              </w:rPr>
              <w:t>：</w:t>
            </w:r>
          </w:p>
          <w:p w:rsidR="000911EA" w:rsidRPr="00A50445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</w:t>
            </w:r>
            <w:r w:rsidRPr="001E241E">
              <w:rPr>
                <w:rFonts w:ascii="標楷體" w:hAnsi="標楷體"/>
                <w:kern w:val="0"/>
                <w:sz w:val="24"/>
                <w:szCs w:val="24"/>
              </w:rPr>
              <w:t>/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 w:hint="eastAsia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</w:tc>
        <w:tc>
          <w:tcPr>
            <w:tcW w:w="1714" w:type="dxa"/>
            <w:vMerge w:val="restart"/>
            <w:vAlign w:val="center"/>
          </w:tcPr>
          <w:p w:rsidR="000911EA" w:rsidRDefault="000911EA" w:rsidP="00DC3878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山水軒</w:t>
            </w:r>
          </w:p>
          <w:p w:rsidR="000911EA" w:rsidRDefault="000911EA" w:rsidP="00DC3878">
            <w:pPr>
              <w:spacing w:line="360" w:lineRule="exact"/>
              <w:jc w:val="center"/>
              <w:rPr>
                <w:rFonts w:asci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渡假村飯店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1450~153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Pr="0034735F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/>
                <w:sz w:val="24"/>
                <w:szCs w:val="24"/>
              </w:rPr>
              <w:t>Check In</w:t>
            </w:r>
            <w:r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/>
            <w:vAlign w:val="center"/>
          </w:tcPr>
          <w:p w:rsidR="000911EA" w:rsidRDefault="000911EA" w:rsidP="00DC3878">
            <w:pPr>
              <w:spacing w:line="360" w:lineRule="exact"/>
              <w:jc w:val="center"/>
              <w:rPr>
                <w:rFonts w:ascii="標楷體"/>
                <w:sz w:val="32"/>
                <w:szCs w:val="32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0911EA" w:rsidRPr="00A36986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1530~160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前往鹿野高台、心情飛翔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A36986" w:rsidRDefault="000911EA" w:rsidP="00DC3878">
            <w:pPr>
              <w:spacing w:line="400" w:lineRule="exact"/>
              <w:jc w:val="center"/>
              <w:rPr>
                <w:rFonts w:ascii="標楷體"/>
                <w:sz w:val="32"/>
                <w:szCs w:val="32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Ⅲ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南瓜馬車的歡樂約會</w:t>
            </w:r>
          </w:p>
        </w:tc>
        <w:tc>
          <w:tcPr>
            <w:tcW w:w="1714" w:type="dxa"/>
            <w:vMerge w:val="restart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熱氣球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嘉年華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0911EA" w:rsidRPr="00A36986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1600~183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迎向熱汽球～來自天空的祝福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A36986" w:rsidRDefault="000911EA" w:rsidP="00DC3878">
            <w:pPr>
              <w:spacing w:line="400" w:lineRule="exact"/>
              <w:jc w:val="center"/>
              <w:rPr>
                <w:rFonts w:ascii="標楷體"/>
                <w:sz w:val="32"/>
                <w:szCs w:val="3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一起參加一場熱汽球盛宴、為你我愛情加分</w:t>
            </w:r>
          </w:p>
        </w:tc>
        <w:tc>
          <w:tcPr>
            <w:tcW w:w="1714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1830~200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幸福的晚餐盛宴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浪漫晚餐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熱力四射晚會前的暖身、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真心話小冒險測試你我的愛情默契指數</w:t>
            </w:r>
          </w:p>
        </w:tc>
        <w:tc>
          <w:tcPr>
            <w:tcW w:w="1714" w:type="dxa"/>
            <w:vMerge w:val="restart"/>
            <w:vAlign w:val="center"/>
          </w:tcPr>
          <w:p w:rsidR="000911EA" w:rsidRDefault="000911EA" w:rsidP="00DC3878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山水軒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渡假村飯店</w:t>
            </w: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2000~210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Pr="00216A0D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晚會</w:t>
            </w:r>
            <w:r w:rsidRPr="00216A0D">
              <w:rPr>
                <w:rFonts w:ascii="標楷體" w:hAnsi="標楷體"/>
                <w:szCs w:val="28"/>
                <w:u w:val="single"/>
              </w:rPr>
              <w:t>Show Time</w:t>
            </w:r>
            <w:r w:rsidRPr="00216A0D">
              <w:rPr>
                <w:rFonts w:ascii="標楷體" w:hAnsi="標楷體" w:hint="eastAsia"/>
                <w:szCs w:val="28"/>
                <w:u w:val="single"/>
              </w:rPr>
              <w:t>～</w:t>
            </w:r>
            <w:r w:rsidRPr="00216A0D">
              <w:rPr>
                <w:rFonts w:ascii="標楷體" w:hAnsi="標楷體" w:cs="新細明體" w:hint="eastAsia"/>
                <w:bCs/>
                <w:szCs w:val="28"/>
                <w:u w:val="single"/>
              </w:rPr>
              <w:t>尋找</w:t>
            </w:r>
            <w:r w:rsidRPr="00216A0D">
              <w:rPr>
                <w:rFonts w:ascii="標楷體" w:hAnsi="標楷體" w:cs="新細明體"/>
                <w:bCs/>
                <w:szCs w:val="28"/>
                <w:u w:val="single"/>
              </w:rPr>
              <w:t>Mr</w:t>
            </w:r>
            <w:r>
              <w:rPr>
                <w:rFonts w:ascii="標楷體" w:cs="新細明體"/>
                <w:bCs/>
                <w:szCs w:val="28"/>
                <w:u w:val="single"/>
              </w:rPr>
              <w:t>.</w:t>
            </w:r>
            <w:r w:rsidRPr="00216A0D">
              <w:rPr>
                <w:rFonts w:ascii="標楷體" w:hAnsi="標楷體" w:cs="新細明體"/>
                <w:bCs/>
                <w:szCs w:val="28"/>
                <w:u w:val="single"/>
              </w:rPr>
              <w:t>Right</w:t>
            </w:r>
            <w:r w:rsidRPr="00216A0D"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9E2C88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搶救愛情大作戰、愛戀比一比</w:t>
            </w:r>
          </w:p>
        </w:tc>
        <w:tc>
          <w:tcPr>
            <w:tcW w:w="1714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734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2100~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0911EA" w:rsidRPr="0034735F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color w:val="000000"/>
                <w:szCs w:val="28"/>
                <w:u w:val="single"/>
              </w:rPr>
              <w:t>坐擁山林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 w:hint="eastAsia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2B6A06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</w:tbl>
    <w:p w:rsidR="000911EA" w:rsidRDefault="000911EA" w:rsidP="006C7FDD">
      <w:pPr>
        <w:spacing w:line="400" w:lineRule="exact"/>
        <w:rPr>
          <w:rFonts w:ascii="標楷體"/>
          <w:b/>
          <w:szCs w:val="28"/>
        </w:rPr>
      </w:pPr>
    </w:p>
    <w:p w:rsidR="000911EA" w:rsidRDefault="000911EA" w:rsidP="006C7FDD">
      <w:pPr>
        <w:spacing w:line="400" w:lineRule="exact"/>
        <w:rPr>
          <w:rFonts w:ascii="標楷體"/>
          <w:sz w:val="32"/>
          <w:szCs w:val="32"/>
        </w:rPr>
      </w:pPr>
      <w:r>
        <w:rPr>
          <w:rFonts w:ascii="標楷體" w:hAnsi="標楷體"/>
          <w:b/>
          <w:szCs w:val="28"/>
        </w:rPr>
        <w:t>DAY2</w:t>
      </w:r>
      <w:r>
        <w:rPr>
          <w:rFonts w:ascii="標楷體" w:hAnsi="標楷體" w:hint="eastAsia"/>
          <w:b/>
          <w:szCs w:val="28"/>
        </w:rPr>
        <w:t>：晨喚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關山自行車道情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牧野渡假村午餐</w:t>
      </w:r>
      <w:r>
        <w:rPr>
          <w:rFonts w:ascii="標楷體" w:hAnsi="標楷體"/>
          <w:b/>
          <w:szCs w:val="28"/>
        </w:rPr>
        <w:t>/</w:t>
      </w:r>
      <w:r>
        <w:rPr>
          <w:rFonts w:ascii="標楷體" w:hAnsi="標楷體" w:hint="eastAsia"/>
          <w:b/>
          <w:szCs w:val="28"/>
        </w:rPr>
        <w:t>關山米國學校</w:t>
      </w:r>
      <w:r>
        <w:rPr>
          <w:rFonts w:ascii="標楷體" w:hAnsi="標楷體"/>
          <w:b/>
          <w:szCs w:val="28"/>
        </w:rPr>
        <w:t>+</w:t>
      </w:r>
      <w:r>
        <w:rPr>
          <w:rFonts w:ascii="標楷體" w:hAnsi="標楷體" w:hint="eastAsia"/>
          <w:b/>
          <w:szCs w:val="28"/>
        </w:rPr>
        <w:t>甜蜜</w:t>
      </w:r>
      <w:r>
        <w:rPr>
          <w:rFonts w:ascii="標楷體" w:hAnsi="標楷體"/>
          <w:b/>
          <w:szCs w:val="28"/>
        </w:rPr>
        <w:t>DIY/</w:t>
      </w:r>
      <w:r>
        <w:rPr>
          <w:rFonts w:ascii="標楷體" w:hAnsi="標楷體" w:hint="eastAsia"/>
          <w:b/>
          <w:szCs w:val="28"/>
        </w:rPr>
        <w:t>賦歸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87"/>
        <w:gridCol w:w="5954"/>
        <w:gridCol w:w="1668"/>
      </w:tblGrid>
      <w:tr w:rsidR="000911EA" w:rsidRPr="00955B38" w:rsidTr="00DC3878">
        <w:trPr>
          <w:cantSplit/>
          <w:trHeight w:val="380"/>
          <w:jc w:val="center"/>
        </w:trPr>
        <w:tc>
          <w:tcPr>
            <w:tcW w:w="1687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行程</w:t>
            </w:r>
            <w:r>
              <w:rPr>
                <w:rFonts w:ascii="標楷體" w:hAnsi="標楷體"/>
                <w:szCs w:val="28"/>
              </w:rPr>
              <w:t xml:space="preserve">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1668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0911EA" w:rsidRPr="00D87004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晨喚～向世界說聲早安</w:t>
            </w:r>
          </w:p>
        </w:tc>
        <w:tc>
          <w:tcPr>
            <w:tcW w:w="1668" w:type="dxa"/>
            <w:vMerge w:val="restart"/>
            <w:vAlign w:val="center"/>
          </w:tcPr>
          <w:p w:rsidR="000911EA" w:rsidRDefault="000911EA" w:rsidP="00DC3878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山水軒</w:t>
            </w:r>
          </w:p>
          <w:p w:rsidR="000911EA" w:rsidRPr="001D54A6" w:rsidRDefault="000911EA" w:rsidP="00DC3878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渡假村飯店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0730~090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4534A">
              <w:rPr>
                <w:rFonts w:ascii="標楷體" w:hAnsi="標楷體" w:hint="eastAsia"/>
                <w:szCs w:val="28"/>
              </w:rPr>
              <w:t>蓬勃朝氣的早餐時光</w:t>
            </w:r>
            <w:r w:rsidRPr="00D87004">
              <w:rPr>
                <w:rFonts w:ascii="標楷體" w:hAnsi="標楷體" w:hint="eastAsia"/>
                <w:szCs w:val="28"/>
              </w:rPr>
              <w:t>～</w:t>
            </w:r>
          </w:p>
          <w:p w:rsidR="000911EA" w:rsidRPr="00676E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0900~110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Pr="00D87004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親近大自然、呼吸芬多精，愛情闖關趣</w:t>
            </w:r>
          </w:p>
          <w:p w:rsidR="000911EA" w:rsidRPr="00647916" w:rsidRDefault="000911EA" w:rsidP="00DC3878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【浪漫小摺旅行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認識自己、</w:t>
            </w:r>
            <w:r w:rsidRPr="00D87004">
              <w:rPr>
                <w:rFonts w:hAnsi="標楷體" w:hint="eastAsia"/>
                <w:sz w:val="24"/>
                <w:szCs w:val="24"/>
              </w:rPr>
              <w:t>刻劃願景</w:t>
            </w:r>
            <w:r>
              <w:rPr>
                <w:rFonts w:hAnsi="標楷體"/>
                <w:sz w:val="24"/>
                <w:szCs w:val="24"/>
              </w:rPr>
              <w:t>/</w:t>
            </w:r>
            <w:r>
              <w:rPr>
                <w:rFonts w:hAnsi="標楷體" w:hint="eastAsia"/>
                <w:sz w:val="24"/>
                <w:szCs w:val="24"/>
              </w:rPr>
              <w:t>關山自由浪漫行</w:t>
            </w:r>
          </w:p>
        </w:tc>
        <w:tc>
          <w:tcPr>
            <w:tcW w:w="1668" w:type="dxa"/>
            <w:vAlign w:val="center"/>
          </w:tcPr>
          <w:p w:rsidR="000911EA" w:rsidRPr="00955B38" w:rsidRDefault="000911EA" w:rsidP="00DC3878">
            <w:pPr>
              <w:spacing w:line="36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關山環鎮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自行車道</w:t>
            </w:r>
          </w:p>
        </w:tc>
      </w:tr>
      <w:tr w:rsidR="000911EA" w:rsidRPr="00955B38" w:rsidTr="00DC3878">
        <w:trPr>
          <w:cantSplit/>
          <w:trHeight w:val="509"/>
          <w:jc w:val="center"/>
        </w:trPr>
        <w:tc>
          <w:tcPr>
            <w:tcW w:w="1687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1100~123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Pr="006D3989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6D3989">
              <w:rPr>
                <w:rFonts w:ascii="標楷體" w:hAnsi="標楷體" w:hint="eastAsia"/>
                <w:szCs w:val="28"/>
              </w:rPr>
              <w:t>自然</w:t>
            </w:r>
            <w:r w:rsidRPr="006D3989">
              <w:rPr>
                <w:rFonts w:ascii="微軟正黑體" w:eastAsia="微軟正黑體" w:hAnsi="微軟正黑體" w:hint="eastAsia"/>
                <w:szCs w:val="28"/>
              </w:rPr>
              <w:t>の</w:t>
            </w:r>
            <w:r w:rsidRPr="006D3989">
              <w:rPr>
                <w:rFonts w:ascii="標楷體" w:hAnsi="標楷體" w:hint="eastAsia"/>
                <w:szCs w:val="28"/>
              </w:rPr>
              <w:t>野宴午餐之約</w:t>
            </w:r>
          </w:p>
        </w:tc>
        <w:tc>
          <w:tcPr>
            <w:tcW w:w="1668" w:type="dxa"/>
            <w:vMerge w:val="restart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池上牧野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0911EA" w:rsidRPr="00A36986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1230~133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Pr="006B5B9B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在渡假村</w:t>
            </w:r>
            <w:r w:rsidRPr="006B5B9B">
              <w:rPr>
                <w:rFonts w:ascii="標楷體" w:hAnsi="標楷體" w:hint="eastAsia"/>
                <w:szCs w:val="28"/>
                <w:u w:val="single"/>
              </w:rPr>
              <w:t>發現</w:t>
            </w:r>
            <w:r>
              <w:rPr>
                <w:rFonts w:ascii="標楷體" w:hAnsi="標楷體" w:hint="eastAsia"/>
                <w:szCs w:val="28"/>
                <w:u w:val="single"/>
              </w:rPr>
              <w:t>心</w:t>
            </w:r>
            <w:r w:rsidRPr="006B5B9B">
              <w:rPr>
                <w:rFonts w:ascii="標楷體" w:hAnsi="標楷體" w:hint="eastAsia"/>
                <w:szCs w:val="28"/>
                <w:u w:val="single"/>
              </w:rPr>
              <w:t>戀情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6D3989" w:rsidRDefault="000911EA" w:rsidP="00DC387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【牧野戀人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hint="eastAsia"/>
                <w:sz w:val="24"/>
                <w:szCs w:val="24"/>
              </w:rPr>
              <w:t>一起唱遊渡假村、呼喊愛情，在轉角遇見愛</w:t>
            </w:r>
            <w:r>
              <w:rPr>
                <w:sz w:val="24"/>
                <w:szCs w:val="24"/>
              </w:rPr>
              <w:t>!!</w:t>
            </w:r>
          </w:p>
        </w:tc>
        <w:tc>
          <w:tcPr>
            <w:tcW w:w="1668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87" w:type="dxa"/>
            <w:tcBorders>
              <w:bottom w:val="double" w:sz="4" w:space="0" w:color="auto"/>
            </w:tcBorders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1330~140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</w:t>
            </w:r>
            <w:r>
              <w:rPr>
                <w:rFonts w:ascii="標楷體" w:hAnsi="標楷體"/>
                <w:szCs w:val="28"/>
                <w:u w:val="single"/>
              </w:rPr>
              <w:t>?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【幸福戀人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>
              <w:rPr>
                <w:rFonts w:ascii="標楷體" w:hAnsi="標楷體" w:hint="eastAsia"/>
                <w:sz w:val="24"/>
                <w:szCs w:val="24"/>
              </w:rPr>
              <w:t>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687" w:type="dxa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1400~1430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0911EA" w:rsidRPr="00216A0D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</w:t>
            </w:r>
            <w:r w:rsidRPr="00216A0D"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B57819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幸福列車上的</w:t>
            </w:r>
            <w:r w:rsidRPr="00C11A6A">
              <w:rPr>
                <w:rFonts w:ascii="標楷體" w:hAnsi="標楷體" w:hint="eastAsia"/>
                <w:sz w:val="24"/>
                <w:szCs w:val="24"/>
              </w:rPr>
              <w:t>戀愛三十問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透視兩性內心世界的秘密</w:t>
            </w:r>
          </w:p>
        </w:tc>
        <w:tc>
          <w:tcPr>
            <w:tcW w:w="1668" w:type="dxa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前往關山</w:t>
            </w:r>
          </w:p>
        </w:tc>
      </w:tr>
      <w:tr w:rsidR="000911EA" w:rsidRPr="00955B38" w:rsidTr="00DC3878">
        <w:trPr>
          <w:cantSplit/>
          <w:trHeight w:val="1446"/>
          <w:jc w:val="center"/>
        </w:trPr>
        <w:tc>
          <w:tcPr>
            <w:tcW w:w="1687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1430~160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0911EA" w:rsidRPr="00B85107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B85107">
              <w:rPr>
                <w:rFonts w:ascii="標楷體" w:hAnsi="標楷體" w:hint="eastAsia"/>
                <w:szCs w:val="28"/>
                <w:u w:val="single"/>
              </w:rPr>
              <w:t>型男主廚的幸福時光：</w:t>
            </w:r>
            <w:r>
              <w:rPr>
                <w:rFonts w:ascii="標楷體" w:hAnsi="標楷體" w:hint="eastAsia"/>
                <w:szCs w:val="28"/>
                <w:u w:val="single"/>
              </w:rPr>
              <w:t>甜蜜</w:t>
            </w:r>
            <w:r>
              <w:rPr>
                <w:rFonts w:ascii="標楷體" w:hAnsi="標楷體"/>
                <w:szCs w:val="28"/>
                <w:u w:val="single"/>
              </w:rPr>
              <w:t>DIY</w:t>
            </w:r>
          </w:p>
          <w:p w:rsidR="000911EA" w:rsidRPr="009E2C88" w:rsidRDefault="000911EA" w:rsidP="00DC3878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【倆倆時光】在米國</w:t>
            </w:r>
            <w:r w:rsidRPr="00B85107">
              <w:rPr>
                <w:rFonts w:ascii="標楷體" w:hAnsi="標楷體" w:hint="eastAsia"/>
                <w:sz w:val="24"/>
                <w:szCs w:val="24"/>
              </w:rPr>
              <w:t>的甜蜜中，繪製自己的</w:t>
            </w:r>
            <w:r>
              <w:rPr>
                <w:rFonts w:ascii="標楷體" w:hAnsi="標楷體" w:hint="eastAsia"/>
                <w:sz w:val="24"/>
                <w:szCs w:val="24"/>
              </w:rPr>
              <w:t>可口小美食</w:t>
            </w:r>
            <w:r>
              <w:rPr>
                <w:rFonts w:ascii="標楷體"/>
                <w:sz w:val="24"/>
                <w:szCs w:val="24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在依依不捨的告別聲中，約定下一次再續前緣的時刻</w:t>
            </w:r>
          </w:p>
        </w:tc>
        <w:tc>
          <w:tcPr>
            <w:tcW w:w="1668" w:type="dxa"/>
            <w:vAlign w:val="center"/>
          </w:tcPr>
          <w:p w:rsidR="000911EA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關山</w:t>
            </w:r>
          </w:p>
          <w:p w:rsidR="000911EA" w:rsidRPr="005C545F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米國學校</w:t>
            </w: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687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0911EA" w:rsidRPr="006D2535" w:rsidRDefault="000911EA" w:rsidP="006D2535">
      <w:pPr>
        <w:spacing w:line="520" w:lineRule="exact"/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参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【住宿地點</w:t>
      </w:r>
      <w:r w:rsidRPr="00EC4E71">
        <w:rPr>
          <w:rFonts w:ascii="標楷體" w:hAnsi="標楷體" w:hint="eastAsia"/>
          <w:szCs w:val="28"/>
        </w:rPr>
        <w:t>】</w:t>
      </w:r>
      <w:r>
        <w:rPr>
          <w:rFonts w:ascii="標楷體" w:hAnsi="標楷體" w:hint="eastAsia"/>
          <w:szCs w:val="28"/>
        </w:rPr>
        <w:t>山水軒渡假村飯店（</w:t>
      </w:r>
      <w:r>
        <w:rPr>
          <w:rFonts w:hint="eastAsia"/>
        </w:rPr>
        <w:t>台東縣新福里新福</w:t>
      </w:r>
      <w:r>
        <w:t>73</w:t>
      </w:r>
      <w:r>
        <w:rPr>
          <w:rFonts w:hint="eastAsia"/>
        </w:rPr>
        <w:t>號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/>
          <w:szCs w:val="28"/>
        </w:rPr>
        <w:t>/2-4</w:t>
      </w:r>
      <w:r>
        <w:rPr>
          <w:rFonts w:ascii="標楷體" w:hAnsi="標楷體" w:hint="eastAsia"/>
          <w:szCs w:val="28"/>
        </w:rPr>
        <w:t>人</w:t>
      </w:r>
      <w:r>
        <w:rPr>
          <w:rFonts w:ascii="標楷體" w:hAnsi="標楷體"/>
          <w:szCs w:val="28"/>
        </w:rPr>
        <w:t>1</w:t>
      </w:r>
      <w:r>
        <w:rPr>
          <w:rFonts w:ascii="標楷體" w:hAnsi="標楷體" w:hint="eastAsia"/>
          <w:szCs w:val="28"/>
        </w:rPr>
        <w:t>房</w:t>
      </w:r>
    </w:p>
    <w:p w:rsidR="000911EA" w:rsidRPr="00C35B63" w:rsidRDefault="000911EA" w:rsidP="006C7FDD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hyperlink r:id="rId18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>0980891314</w:t>
      </w:r>
    </w:p>
    <w:p w:rsidR="000911EA" w:rsidRPr="007D7F60" w:rsidRDefault="000911EA" w:rsidP="006C7FDD">
      <w:pPr>
        <w:spacing w:line="400" w:lineRule="exact"/>
        <w:rPr>
          <w:rFonts w:ascii="標楷體"/>
          <w:b/>
          <w:szCs w:val="28"/>
        </w:rPr>
      </w:pP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台東縣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/>
          <w:b/>
          <w:szCs w:val="28"/>
        </w:rPr>
        <w:t>(</w:t>
      </w:r>
      <w:r w:rsidRPr="00C1563B">
        <w:rPr>
          <w:rFonts w:ascii="標楷體" w:hAnsi="標楷體" w:hint="eastAsia"/>
          <w:b/>
          <w:szCs w:val="28"/>
        </w:rPr>
        <w:t>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留意信箱中的行前通知</w:t>
      </w:r>
      <w:r w:rsidRPr="00C1563B">
        <w:rPr>
          <w:rFonts w:ascii="標楷體" w:hAnsi="標楷體"/>
          <w:b/>
          <w:szCs w:val="28"/>
        </w:rPr>
        <w:t>)</w:t>
      </w:r>
    </w:p>
    <w:p w:rsidR="000911EA" w:rsidRPr="006C7FDD" w:rsidRDefault="000911EA" w:rsidP="006C7FDD">
      <w:r>
        <w:rPr>
          <w:noProof/>
        </w:rPr>
        <w:pict>
          <v:shape id="圖片 19" o:spid="_x0000_s1042" type="#_x0000_t75" alt="27_4200_106_MZQv" style="position:absolute;left:0;text-align:left;margin-left:58.85pt;margin-top:13.65pt;width:175.85pt;height:29.65pt;z-index:-251664384;visibility:visible" wrapcoords="6092 1080 185 6480 0 7560 831 9720 -92 11340 277 13500 8400 18360 8308 20520 8677 20520 20215 18900 21508 17820 21415 11880 19385 9720 20308 6480 17723 2700 6738 1080 6092 1080">
            <v:imagedata r:id="rId8" o:title=""/>
            <w10:wrap type="tight"/>
          </v:shape>
        </w:pict>
      </w:r>
      <w:r>
        <w:rPr>
          <w:noProof/>
        </w:rPr>
        <w:pict>
          <v:shape id="圖片 20" o:spid="_x0000_s1043" type="#_x0000_t75" alt="27_4200_106_MZQv" style="position:absolute;left:0;text-align:left;margin-left:233.8pt;margin-top:12.95pt;width:185pt;height:31.2pt;z-index:-251663360;visibility:visible" wrapcoords="6121 1029 175 6686 87 8743 787 9257 -87 11314 262 14400 8483 17486 8308 20571 8657 20571 13380 20571 20988 18514 20900 17486 21513 11829 20376 8743 20201 4114 6734 1029 6121 1029">
            <v:imagedata r:id="rId8" o:title=""/>
            <w10:wrap type="tight"/>
          </v:shape>
        </w:pict>
      </w:r>
    </w:p>
    <w:p w:rsidR="000911EA" w:rsidRPr="006C7FDD" w:rsidRDefault="000911EA" w:rsidP="006C7FDD">
      <w:pPr>
        <w:pStyle w:val="1"/>
        <w:ind w:left="0" w:firstLineChars="0" w:firstLine="0"/>
        <w:rPr>
          <w:rFonts w:ascii="標楷體"/>
          <w:szCs w:val="28"/>
          <w:u w:val="single"/>
        </w:rPr>
      </w:pPr>
    </w:p>
    <w:p w:rsidR="000911EA" w:rsidRPr="008D41B7" w:rsidRDefault="000911EA" w:rsidP="008D41B7">
      <w:pPr>
        <w:pStyle w:val="Heading2"/>
        <w:numPr>
          <w:ilvl w:val="0"/>
          <w:numId w:val="0"/>
        </w:numPr>
        <w:rPr>
          <w:rFonts w:ascii="標楷體"/>
          <w:b w:val="0"/>
          <w:bCs/>
          <w:szCs w:val="28"/>
        </w:rPr>
      </w:pPr>
      <w:r>
        <w:rPr>
          <w:rFonts w:hint="eastAsia"/>
          <w:sz w:val="28"/>
          <w:szCs w:val="28"/>
        </w:rPr>
        <w:t>七、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七梯次：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08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花田囍事浪漫莊園</w:t>
      </w:r>
      <w:r w:rsidRPr="007D7F60">
        <w:rPr>
          <w:rFonts w:hint="eastAsia"/>
          <w:sz w:val="30"/>
          <w:szCs w:val="30"/>
        </w:rPr>
        <w:t>一日遊</w:t>
      </w:r>
    </w:p>
    <w:p w:rsidR="000911EA" w:rsidRDefault="000911EA" w:rsidP="008D41B7">
      <w:pPr>
        <w:spacing w:line="400" w:lineRule="exact"/>
        <w:rPr>
          <w:rFonts w:ascii="標楷體"/>
          <w:b/>
          <w:bCs/>
          <w:szCs w:val="28"/>
        </w:rPr>
      </w:pP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九九莊園文創園區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農場採果趣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花田囍事午宴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午茶互動時光</w:t>
      </w:r>
      <w:r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06"/>
        <w:gridCol w:w="5672"/>
        <w:gridCol w:w="2155"/>
      </w:tblGrid>
      <w:tr w:rsidR="000911EA" w:rsidRPr="00955B38" w:rsidTr="00DC3878">
        <w:trPr>
          <w:cantSplit/>
          <w:trHeight w:val="380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行程</w:t>
            </w:r>
            <w:r>
              <w:rPr>
                <w:rFonts w:ascii="標楷體" w:hAnsi="標楷體"/>
                <w:szCs w:val="28"/>
              </w:rPr>
              <w:t xml:space="preserve">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155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0911EA" w:rsidRPr="00DA625A" w:rsidTr="00DC3878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 w:val="restart"/>
            <w:vAlign w:val="center"/>
          </w:tcPr>
          <w:p w:rsidR="000911EA" w:rsidRPr="00D971E1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雲林縣政府</w:t>
            </w:r>
          </w:p>
          <w:p w:rsidR="000911EA" w:rsidRPr="00DA625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DC38DD">
              <w:rPr>
                <w:rFonts w:ascii="標楷體" w:hAnsi="標楷體" w:cs="標楷體" w:hint="eastAsia"/>
                <w:sz w:val="24"/>
                <w:szCs w:val="24"/>
              </w:rPr>
              <w:t>雲林縣斗六市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 w:rsidRPr="00DC38DD">
              <w:rPr>
                <w:rFonts w:ascii="標楷體" w:hAnsi="標楷體" w:cs="標楷體" w:hint="eastAsia"/>
                <w:sz w:val="24"/>
                <w:szCs w:val="24"/>
              </w:rPr>
              <w:t>雲林路二段</w:t>
            </w:r>
            <w:r w:rsidRPr="00DC38DD">
              <w:rPr>
                <w:rFonts w:ascii="標楷體" w:hAnsi="標楷體" w:cs="標楷體"/>
                <w:sz w:val="24"/>
                <w:szCs w:val="24"/>
              </w:rPr>
              <w:t>515</w:t>
            </w:r>
            <w:r w:rsidRPr="00DC38DD">
              <w:rPr>
                <w:rFonts w:ascii="標楷體" w:hAnsi="標楷體" w:cs="標楷體" w:hint="eastAsia"/>
                <w:sz w:val="24"/>
                <w:szCs w:val="24"/>
              </w:rPr>
              <w:t>號</w:t>
            </w:r>
            <w:r w:rsidRPr="00D971E1">
              <w:rPr>
                <w:rFonts w:ascii="標楷體" w:hAnsi="標楷體" w:cs="標楷體"/>
                <w:sz w:val="24"/>
                <w:szCs w:val="24"/>
              </w:rPr>
              <w:t>)</w:t>
            </w:r>
          </w:p>
        </w:tc>
      </w:tr>
      <w:tr w:rsidR="000911EA" w:rsidRPr="00955B38" w:rsidTr="00DC3878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0840~09</w:t>
            </w:r>
            <w:r w:rsidRPr="00955B38">
              <w:rPr>
                <w:rFonts w:ascii="標楷體"/>
                <w:szCs w:val="28"/>
              </w:rPr>
              <w:t>00</w:t>
            </w:r>
          </w:p>
        </w:tc>
        <w:tc>
          <w:tcPr>
            <w:tcW w:w="567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九九莊園</w:t>
            </w: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0900~103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打開心內門窗、遇見對的人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貓咪的話題</w:t>
            </w:r>
            <w:r w:rsidRPr="00A1514F">
              <w:rPr>
                <w:rFonts w:cs="Lucida Sans Unicode" w:hint="eastAsia"/>
                <w:color w:val="000000"/>
                <w:sz w:val="22"/>
                <w:szCs w:val="22"/>
              </w:rPr>
              <w:t>為這趟行程揭開浪漫序幕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百萬大歌星、</w:t>
            </w:r>
            <w:r w:rsidRPr="003517A6">
              <w:rPr>
                <w:rFonts w:cs="Lucida Sans Unicode"/>
                <w:color w:val="000000"/>
                <w:sz w:val="22"/>
                <w:szCs w:val="22"/>
              </w:rPr>
              <w:t>Movie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打卡趣、搶愛大作戰</w:t>
            </w:r>
          </w:p>
        </w:tc>
        <w:tc>
          <w:tcPr>
            <w:tcW w:w="2155" w:type="dxa"/>
            <w:vMerge w:val="restart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九九莊園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文化創意園區</w:t>
            </w: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1030~120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原野寄情、歡樂採果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園區導覽找出生活智慧王</w:t>
            </w:r>
            <w:r w:rsidRPr="001E241E">
              <w:rPr>
                <w:rFonts w:hint="eastAsia"/>
                <w:bCs/>
                <w:sz w:val="24"/>
                <w:szCs w:val="24"/>
              </w:rPr>
              <w:t>～</w:t>
            </w:r>
            <w:r>
              <w:rPr>
                <w:rFonts w:hint="eastAsia"/>
                <w:sz w:val="24"/>
                <w:szCs w:val="24"/>
              </w:rPr>
              <w:t>採果趣吧</w:t>
            </w:r>
            <w:r w:rsidRPr="001E241E">
              <w:rPr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</w:t>
            </w:r>
            <w:r w:rsidRPr="00955B38">
              <w:rPr>
                <w:rFonts w:ascii="標楷體" w:hAnsi="標楷體"/>
                <w:szCs w:val="28"/>
              </w:rPr>
              <w:t>0~1300</w:t>
            </w:r>
          </w:p>
        </w:tc>
        <w:tc>
          <w:tcPr>
            <w:tcW w:w="5672" w:type="dxa"/>
            <w:vAlign w:val="center"/>
          </w:tcPr>
          <w:p w:rsidR="000911EA" w:rsidRPr="002D5F80" w:rsidRDefault="000911EA" w:rsidP="00DC3878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  <w:r>
              <w:rPr>
                <w:rFonts w:ascii="標楷體" w:hAnsi="標楷體" w:hint="eastAsia"/>
                <w:sz w:val="24"/>
                <w:szCs w:val="24"/>
              </w:rPr>
              <w:t>享受鐵道旁的懷舊美食</w:t>
            </w:r>
          </w:p>
        </w:tc>
        <w:tc>
          <w:tcPr>
            <w:tcW w:w="2155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花田囍事餐廳</w:t>
            </w: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火星與木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星～戀愛大學堂</w:t>
            </w:r>
            <w:r>
              <w:rPr>
                <w:rFonts w:ascii="標楷體" w:hAnsi="標楷體" w:cs="新細明體" w:hint="eastAsia"/>
                <w:kern w:val="0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</w:t>
            </w:r>
            <w:r w:rsidRPr="001E241E">
              <w:rPr>
                <w:rFonts w:ascii="標楷體" w:hAnsi="標楷體"/>
                <w:kern w:val="0"/>
                <w:sz w:val="24"/>
                <w:szCs w:val="24"/>
              </w:rPr>
              <w:t>/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 w:hint="eastAsia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】動感你我他、默契大考驗串連你我的心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九九莊園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文化創意園區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0911EA" w:rsidRPr="00A50445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午茶漫談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/>
                <w:szCs w:val="28"/>
                <w:u w:val="single"/>
              </w:rPr>
              <w:t>Coffee or Tea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C46711" w:rsidRDefault="000911EA" w:rsidP="00DC3878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</w:tc>
        <w:tc>
          <w:tcPr>
            <w:tcW w:w="2155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</w:t>
            </w:r>
            <w:r w:rsidRPr="00955B38">
              <w:rPr>
                <w:rFonts w:ascii="標楷體"/>
                <w:szCs w:val="28"/>
              </w:rPr>
              <w:t>00</w:t>
            </w:r>
          </w:p>
        </w:tc>
        <w:tc>
          <w:tcPr>
            <w:tcW w:w="5672" w:type="dxa"/>
            <w:vAlign w:val="center"/>
          </w:tcPr>
          <w:p w:rsidR="000911EA" w:rsidRPr="00A50445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浪漫花園漫遊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醞釀愛情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EE1D9A" w:rsidRDefault="000911EA" w:rsidP="00DC3878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】花園約會開啟你我浪漫序曲、鋪寫故事</w:t>
            </w:r>
          </w:p>
        </w:tc>
        <w:tc>
          <w:tcPr>
            <w:tcW w:w="2155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允諾幸福～我只願牽你的手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606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672" w:type="dxa"/>
            <w:tcBorders>
              <w:bottom w:val="double" w:sz="4" w:space="0" w:color="auto"/>
            </w:tcBorders>
            <w:vAlign w:val="center"/>
          </w:tcPr>
          <w:p w:rsidR="000911EA" w:rsidRPr="00E25193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11EA" w:rsidRPr="00EC4E71" w:rsidRDefault="000911EA" w:rsidP="008D41B7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8D41B7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【承辦廠商】上置旅行社</w:t>
      </w:r>
      <w:r>
        <w:rPr>
          <w:rFonts w:ascii="標楷體" w:hAnsi="標楷體"/>
          <w:szCs w:val="28"/>
        </w:rPr>
        <w:t xml:space="preserve">(Unijoys) </w:t>
      </w:r>
      <w:hyperlink r:id="rId19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 xml:space="preserve"> 0980891314</w:t>
      </w:r>
    </w:p>
    <w:p w:rsidR="000911EA" w:rsidRPr="007D7F60" w:rsidRDefault="000911EA" w:rsidP="008D41B7">
      <w:pPr>
        <w:spacing w:line="400" w:lineRule="exact"/>
        <w:rPr>
          <w:rFonts w:ascii="標楷體"/>
          <w:b/>
          <w:szCs w:val="28"/>
        </w:rPr>
      </w:pPr>
      <w:r>
        <w:rPr>
          <w:noProof/>
        </w:rPr>
        <w:pict>
          <v:shape id="圖片 21" o:spid="_x0000_s1044" type="#_x0000_t75" alt="27_4200_106_MZQv" style="position:absolute;left:0;text-align:left;margin-left:74.8pt;margin-top:28.25pt;width:159.9pt;height:26.95pt;z-index:-251662336;visibility:visible" wrapcoords="6389 600 101 6600 710 10200 -101 11400 101 12600 8315 19800 8315 20400 8721 20400 20890 19200 21499 11400 20282 6600 18254 3600 6794 600 6389 600">
            <v:imagedata r:id="rId8" o:title=""/>
            <w10:wrap type="tight"/>
          </v:shape>
        </w:pict>
      </w:r>
      <w:r>
        <w:rPr>
          <w:noProof/>
        </w:rPr>
        <w:pict>
          <v:shape id="圖片 22" o:spid="_x0000_s1045" type="#_x0000_t75" alt="27_4200_106_MZQv" style="position:absolute;left:0;text-align:left;margin-left:233.8pt;margin-top:27.55pt;width:168.25pt;height:28.35pt;z-index:-251661312;visibility:visible" wrapcoords="6364 568 289 6253 96 7958 -96 11368 289 13642 8389 18758 8293 20463 8775 20463 20250 19326 21504 18189 21504 11368 19382 9663 20443 6821 19286 3411 6750 568 6364 568">
            <v:imagedata r:id="rId8" o:title=""/>
            <w10:wrap type="tight"/>
          </v:shape>
        </w:pict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雲林縣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/>
          <w:b/>
          <w:szCs w:val="28"/>
        </w:rPr>
        <w:t>(</w:t>
      </w:r>
      <w:r w:rsidRPr="00C1563B">
        <w:rPr>
          <w:rFonts w:ascii="標楷體" w:hAnsi="標楷體" w:hint="eastAsia"/>
          <w:b/>
          <w:szCs w:val="28"/>
        </w:rPr>
        <w:t>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留意信箱中的行前通知</w:t>
      </w:r>
      <w:r w:rsidRPr="00C1563B">
        <w:rPr>
          <w:rFonts w:ascii="標楷體" w:hAnsi="標楷體"/>
          <w:b/>
          <w:szCs w:val="28"/>
        </w:rPr>
        <w:t>)</w:t>
      </w:r>
    </w:p>
    <w:p w:rsidR="000911EA" w:rsidRPr="006C7FDD" w:rsidRDefault="000911EA" w:rsidP="008D41B7"/>
    <w:p w:rsidR="000911EA" w:rsidRPr="00A840C9" w:rsidRDefault="000911EA" w:rsidP="00C563BA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t>八、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八梯次：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08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24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)</w:t>
      </w:r>
      <w:r>
        <w:rPr>
          <w:rFonts w:hint="eastAsia"/>
          <w:sz w:val="30"/>
          <w:szCs w:val="30"/>
        </w:rPr>
        <w:t>綠盈牧場童話之旅</w:t>
      </w:r>
      <w:r w:rsidRPr="007D7F60">
        <w:rPr>
          <w:rFonts w:hint="eastAsia"/>
          <w:sz w:val="30"/>
          <w:szCs w:val="30"/>
        </w:rPr>
        <w:t>一日遊</w:t>
      </w:r>
    </w:p>
    <w:p w:rsidR="000911EA" w:rsidRDefault="000911EA" w:rsidP="00C563BA">
      <w:pPr>
        <w:spacing w:line="400" w:lineRule="exact"/>
        <w:rPr>
          <w:rFonts w:ascii="標楷體"/>
          <w:b/>
          <w:bCs/>
          <w:szCs w:val="28"/>
        </w:rPr>
      </w:pP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綠盈牧場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破冰＋甜蜜</w:t>
      </w:r>
      <w:r>
        <w:rPr>
          <w:rFonts w:ascii="標楷體" w:hAnsi="標楷體"/>
          <w:b/>
          <w:bCs/>
          <w:szCs w:val="28"/>
        </w:rPr>
        <w:t>DIY /</w:t>
      </w:r>
      <w:r>
        <w:rPr>
          <w:rFonts w:ascii="標楷體" w:hAnsi="標楷體" w:hint="eastAsia"/>
          <w:b/>
          <w:bCs/>
          <w:szCs w:val="28"/>
        </w:rPr>
        <w:t>午餐約會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牧場歡樂午茶互動時光</w:t>
      </w:r>
      <w:r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4"/>
        <w:gridCol w:w="5522"/>
        <w:gridCol w:w="2462"/>
      </w:tblGrid>
      <w:tr w:rsidR="000911EA" w:rsidRPr="00955B38" w:rsidTr="00DC3878">
        <w:trPr>
          <w:cantSplit/>
          <w:trHeight w:val="380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行程</w:t>
            </w:r>
            <w:r>
              <w:rPr>
                <w:rFonts w:ascii="標楷體" w:hAnsi="標楷體"/>
                <w:szCs w:val="28"/>
              </w:rPr>
              <w:t xml:space="preserve">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0911EA" w:rsidRPr="00DA625A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0911EA" w:rsidRPr="00D971E1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嘉義市政府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AF0D5A">
              <w:rPr>
                <w:rFonts w:ascii="標楷體" w:hAnsi="標楷體" w:cs="標楷體" w:hint="eastAsia"/>
                <w:sz w:val="24"/>
                <w:szCs w:val="24"/>
              </w:rPr>
              <w:t>嘉義市東區</w:t>
            </w:r>
          </w:p>
          <w:p w:rsidR="000911EA" w:rsidRPr="00DA625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AF0D5A">
              <w:rPr>
                <w:rFonts w:ascii="標楷體" w:hAnsi="標楷體" w:cs="標楷體" w:hint="eastAsia"/>
                <w:sz w:val="24"/>
                <w:szCs w:val="24"/>
              </w:rPr>
              <w:t>中山路</w:t>
            </w:r>
            <w:r w:rsidRPr="00AF0D5A">
              <w:rPr>
                <w:rFonts w:ascii="標楷體" w:hAnsi="標楷體" w:cs="標楷體"/>
                <w:sz w:val="24"/>
                <w:szCs w:val="24"/>
              </w:rPr>
              <w:t>199</w:t>
            </w:r>
            <w:r w:rsidRPr="00AF0D5A">
              <w:rPr>
                <w:rFonts w:ascii="標楷體" w:hAnsi="標楷體" w:cs="標楷體" w:hint="eastAsia"/>
                <w:sz w:val="24"/>
                <w:szCs w:val="24"/>
              </w:rPr>
              <w:t>號</w:t>
            </w:r>
            <w:r w:rsidRPr="00D971E1">
              <w:rPr>
                <w:rFonts w:ascii="標楷體" w:hAnsi="標楷體" w:cs="標楷體"/>
                <w:sz w:val="24"/>
                <w:szCs w:val="24"/>
              </w:rPr>
              <w:t>)</w:t>
            </w:r>
          </w:p>
        </w:tc>
      </w:tr>
      <w:tr w:rsidR="000911EA" w:rsidRPr="00955B38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0840~092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中埔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綠盈牧場</w:t>
            </w: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0920~103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390DC3">
              <w:rPr>
                <w:rFonts w:ascii="標楷體" w:hAnsi="標楷體" w:hint="eastAsia"/>
                <w:szCs w:val="28"/>
                <w:u w:val="single"/>
              </w:rPr>
              <w:t>牽牽牽手、親近自然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愛情尋人啟事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愛情大作戰、愛戀比一比</w:t>
            </w:r>
          </w:p>
        </w:tc>
        <w:tc>
          <w:tcPr>
            <w:tcW w:w="2462" w:type="dxa"/>
            <w:vMerge w:val="restart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綠盈牧場</w:t>
            </w: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1030~1140</w:t>
            </w:r>
          </w:p>
        </w:tc>
        <w:tc>
          <w:tcPr>
            <w:tcW w:w="5522" w:type="dxa"/>
            <w:vAlign w:val="center"/>
          </w:tcPr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甜蜜</w:t>
            </w:r>
            <w:r>
              <w:rPr>
                <w:rFonts w:ascii="標楷體" w:hAnsi="標楷體"/>
                <w:bCs/>
                <w:szCs w:val="28"/>
                <w:u w:val="single"/>
              </w:rPr>
              <w:t>DIY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時光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hint="eastAsia"/>
                <w:sz w:val="22"/>
                <w:szCs w:val="22"/>
              </w:rPr>
              <w:t>一起用心完成我們親手打造的作品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烘培新戀情</w:t>
            </w:r>
            <w:r w:rsidRPr="00A1514F">
              <w:rPr>
                <w:sz w:val="22"/>
                <w:szCs w:val="22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114</w:t>
            </w:r>
            <w:r w:rsidRPr="00955B38">
              <w:rPr>
                <w:rFonts w:ascii="標楷體" w:hAnsi="標楷體"/>
                <w:szCs w:val="28"/>
              </w:rPr>
              <w:t>0~1300</w:t>
            </w:r>
          </w:p>
        </w:tc>
        <w:tc>
          <w:tcPr>
            <w:tcW w:w="55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夥同新朋友品嘗農場尚青的美食，遠眺</w:t>
            </w:r>
            <w:r w:rsidRPr="00EC6CD8">
              <w:rPr>
                <w:rFonts w:ascii="標楷體" w:hAnsi="標楷體" w:hint="eastAsia"/>
                <w:sz w:val="24"/>
                <w:szCs w:val="24"/>
              </w:rPr>
              <w:t>好山好水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綠盈高原餐廳</w:t>
            </w: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</w:t>
            </w:r>
            <w:r>
              <w:rPr>
                <w:rFonts w:ascii="標楷體" w:hAnsi="標楷體"/>
                <w:szCs w:val="28"/>
                <w:u w:val="single"/>
              </w:rPr>
              <w:t>Show Time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】環遊世界預購你我的故事與蜜月旅展</w:t>
            </w:r>
          </w:p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】認識自己、</w:t>
            </w:r>
            <w:r w:rsidRPr="00D87004">
              <w:rPr>
                <w:rFonts w:hAnsi="標楷體" w:hint="eastAsia"/>
                <w:sz w:val="24"/>
                <w:szCs w:val="24"/>
              </w:rPr>
              <w:t>刻劃願景，串起愛的橋樑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綠盈牧場</w:t>
            </w:r>
          </w:p>
          <w:p w:rsidR="000911EA" w:rsidRPr="0047125E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Pr="00A36986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午茶時光：</w:t>
            </w:r>
            <w:r w:rsidRPr="00A36986">
              <w:rPr>
                <w:rFonts w:ascii="標楷體" w:hAnsi="標楷體" w:hint="eastAsia"/>
                <w:szCs w:val="28"/>
                <w:u w:val="single"/>
              </w:rPr>
              <w:t>談心談情、談未來</w:t>
            </w:r>
          </w:p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】愛情祕密盒、</w:t>
            </w:r>
            <w:r w:rsidRPr="00A36986">
              <w:rPr>
                <w:rFonts w:ascii="標楷體" w:hAnsi="標楷體" w:cs="新細明體" w:hint="eastAsia"/>
                <w:sz w:val="24"/>
                <w:szCs w:val="24"/>
              </w:rPr>
              <w:t>心情故事分享活動</w:t>
            </w:r>
          </w:p>
        </w:tc>
        <w:tc>
          <w:tcPr>
            <w:tcW w:w="2462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童話森林の愛情精靈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尋找愛情大寶藏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，啟動精靈的祝福</w:t>
            </w:r>
            <w:r w:rsidRPr="001E241E">
              <w:rPr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9E2C88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294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11EA" w:rsidRPr="00EC4E71" w:rsidRDefault="000911EA" w:rsidP="00C563BA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C563BA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【承辦廠商】上置旅行社</w:t>
      </w:r>
      <w:r>
        <w:rPr>
          <w:rFonts w:ascii="標楷體" w:hAnsi="標楷體"/>
          <w:szCs w:val="28"/>
        </w:rPr>
        <w:t xml:space="preserve">(Unijoys) </w:t>
      </w:r>
      <w:hyperlink r:id="rId20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 xml:space="preserve"> 0980891314</w:t>
      </w:r>
    </w:p>
    <w:p w:rsidR="000911EA" w:rsidRDefault="000911EA" w:rsidP="00C563BA">
      <w:pPr>
        <w:spacing w:line="400" w:lineRule="exact"/>
        <w:rPr>
          <w:rFonts w:ascii="標楷體"/>
          <w:b/>
          <w:szCs w:val="28"/>
        </w:rPr>
      </w:pPr>
      <w:r>
        <w:rPr>
          <w:noProof/>
        </w:rPr>
        <w:pict>
          <v:shape id="圖片 23" o:spid="_x0000_s1046" type="#_x0000_t75" alt="27_4200_106_MZQv" style="position:absolute;left:0;text-align:left;margin-left:74.8pt;margin-top:28.25pt;width:159.9pt;height:26.95pt;z-index:-251660288;visibility:visible" wrapcoords="6389 600 101 6600 710 10200 -101 11400 101 12600 8315 19800 8315 20400 8721 20400 20890 19200 21499 11400 20282 6600 18254 3600 6794 600 6389 600">
            <v:imagedata r:id="rId8" o:title=""/>
            <w10:wrap type="tight"/>
          </v:shape>
        </w:pict>
      </w:r>
      <w:r>
        <w:rPr>
          <w:noProof/>
        </w:rPr>
        <w:pict>
          <v:shape id="圖片 24" o:spid="_x0000_s1047" type="#_x0000_t75" alt="27_4200_106_MZQv" style="position:absolute;left:0;text-align:left;margin-left:233.8pt;margin-top:27.55pt;width:168.25pt;height:28.35pt;z-index:-251659264;visibility:visible" wrapcoords="6364 568 289 6253 96 7958 -96 11368 289 13642 8389 18758 8293 20463 8775 20463 20250 19326 21504 18189 21504 11368 19382 9663 20443 6821 19286 3411 6750 568 6364 568">
            <v:imagedata r:id="rId8" o:title=""/>
            <w10:wrap type="tight"/>
          </v:shape>
        </w:pict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嘉義市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/>
          <w:b/>
          <w:szCs w:val="28"/>
        </w:rPr>
        <w:t>(</w:t>
      </w:r>
      <w:r w:rsidRPr="00C1563B">
        <w:rPr>
          <w:rFonts w:ascii="標楷體" w:hAnsi="標楷體" w:hint="eastAsia"/>
          <w:b/>
          <w:szCs w:val="28"/>
        </w:rPr>
        <w:t>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</w:t>
      </w:r>
      <w:r>
        <w:rPr>
          <w:rFonts w:ascii="標楷體" w:hAnsi="標楷體"/>
          <w:b/>
          <w:szCs w:val="28"/>
        </w:rPr>
        <w:t>)</w:t>
      </w:r>
    </w:p>
    <w:p w:rsidR="000911EA" w:rsidRPr="00A840C9" w:rsidRDefault="000911EA" w:rsidP="00287EC7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t>九、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九梯次：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09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13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當板陶窯遇上愛情</w:t>
      </w:r>
      <w:r w:rsidRPr="007D7F60">
        <w:rPr>
          <w:rFonts w:hint="eastAsia"/>
          <w:sz w:val="30"/>
          <w:szCs w:val="30"/>
        </w:rPr>
        <w:t>一日遊</w:t>
      </w:r>
    </w:p>
    <w:p w:rsidR="000911EA" w:rsidRPr="004905E1" w:rsidRDefault="000911EA" w:rsidP="00287EC7">
      <w:pPr>
        <w:spacing w:line="400" w:lineRule="exact"/>
        <w:jc w:val="left"/>
        <w:rPr>
          <w:rFonts w:ascii="標楷體"/>
          <w:b/>
          <w:bCs/>
          <w:szCs w:val="28"/>
        </w:rPr>
      </w:pPr>
      <w:r>
        <w:rPr>
          <w:rFonts w:ascii="標楷體" w:hAnsi="標楷體"/>
          <w:b/>
          <w:kern w:val="0"/>
          <w:szCs w:val="28"/>
        </w:rPr>
        <w:t xml:space="preserve">  </w:t>
      </w:r>
      <w:r>
        <w:rPr>
          <w:rFonts w:ascii="標楷體" w:hAnsi="標楷體" w:hint="eastAsia"/>
          <w:b/>
          <w:kern w:val="0"/>
          <w:szCs w:val="28"/>
        </w:rPr>
        <w:t>啟程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漫遊板陶窯工藝園區</w:t>
      </w:r>
      <w:r>
        <w:rPr>
          <w:rFonts w:ascii="標楷體" w:hAnsi="標楷體"/>
          <w:b/>
          <w:bCs/>
          <w:szCs w:val="28"/>
        </w:rPr>
        <w:t>(</w:t>
      </w:r>
      <w:r>
        <w:rPr>
          <w:rFonts w:ascii="標楷體" w:hAnsi="標楷體" w:hint="eastAsia"/>
          <w:b/>
          <w:bCs/>
          <w:szCs w:val="28"/>
        </w:rPr>
        <w:t>卡踏車情</w:t>
      </w:r>
      <w:r>
        <w:rPr>
          <w:rFonts w:ascii="標楷體" w:hAnsi="標楷體"/>
          <w:b/>
          <w:bCs/>
          <w:szCs w:val="28"/>
        </w:rPr>
        <w:t>)/</w:t>
      </w:r>
      <w:r>
        <w:rPr>
          <w:rFonts w:ascii="標楷體" w:hAnsi="標楷體" w:hint="eastAsia"/>
          <w:b/>
          <w:bCs/>
          <w:szCs w:val="28"/>
        </w:rPr>
        <w:t>浪漫午餐</w:t>
      </w:r>
      <w:r w:rsidRPr="002D42E4">
        <w:rPr>
          <w:rFonts w:ascii="標楷體" w:hAnsi="標楷體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甜蜜</w:t>
      </w:r>
      <w:r>
        <w:rPr>
          <w:rFonts w:ascii="標楷體" w:hAnsi="標楷體"/>
          <w:b/>
          <w:kern w:val="0"/>
          <w:szCs w:val="28"/>
        </w:rPr>
        <w:t>DIY+</w:t>
      </w:r>
      <w:r>
        <w:rPr>
          <w:rFonts w:ascii="標楷體" w:hAnsi="標楷體" w:hint="eastAsia"/>
          <w:b/>
          <w:kern w:val="0"/>
          <w:szCs w:val="28"/>
        </w:rPr>
        <w:t>歡樂時光</w:t>
      </w:r>
      <w:r w:rsidRPr="002D42E4">
        <w:rPr>
          <w:rFonts w:ascii="標楷體" w:hAnsi="標楷體"/>
          <w:b/>
          <w:kern w:val="0"/>
          <w:szCs w:val="28"/>
        </w:rPr>
        <w:t>/</w:t>
      </w:r>
      <w:r w:rsidRPr="002D42E4">
        <w:rPr>
          <w:rFonts w:ascii="標楷體" w:hAnsi="標楷體" w:hint="eastAsia"/>
          <w:b/>
          <w:kern w:val="0"/>
          <w:szCs w:val="28"/>
        </w:rPr>
        <w:t>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22"/>
        <w:gridCol w:w="5528"/>
        <w:gridCol w:w="2310"/>
      </w:tblGrid>
      <w:tr w:rsidR="000911EA" w:rsidRPr="00955B38" w:rsidTr="00DC3878">
        <w:trPr>
          <w:cantSplit/>
          <w:trHeight w:val="380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行程</w:t>
            </w:r>
            <w:r>
              <w:rPr>
                <w:rFonts w:ascii="標楷體" w:hAnsi="標楷體"/>
                <w:szCs w:val="28"/>
              </w:rPr>
              <w:t xml:space="preserve">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310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0911EA" w:rsidRPr="00DA625A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 w:val="restart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嘉義縣</w:t>
            </w: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政府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E56F89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B354E6">
              <w:rPr>
                <w:rFonts w:ascii="標楷體" w:hAnsi="標楷體" w:cs="標楷體" w:hint="eastAsia"/>
                <w:sz w:val="24"/>
                <w:szCs w:val="24"/>
              </w:rPr>
              <w:t>嘉義縣太保市</w:t>
            </w:r>
          </w:p>
          <w:p w:rsidR="000911EA" w:rsidRPr="00DA625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B354E6">
              <w:rPr>
                <w:rFonts w:ascii="標楷體" w:hAnsi="標楷體" w:cs="標楷體" w:hint="eastAsia"/>
                <w:sz w:val="24"/>
                <w:szCs w:val="24"/>
              </w:rPr>
              <w:t>祥和一路東段</w:t>
            </w:r>
            <w:r w:rsidRPr="00B354E6">
              <w:rPr>
                <w:rFonts w:ascii="標楷體" w:hAnsi="標楷體" w:cs="標楷體"/>
                <w:sz w:val="24"/>
                <w:szCs w:val="24"/>
              </w:rPr>
              <w:t>1</w:t>
            </w:r>
            <w:r w:rsidRPr="00B354E6">
              <w:rPr>
                <w:rFonts w:ascii="標楷體" w:hAnsi="標楷體" w:cs="標楷體" w:hint="eastAsia"/>
                <w:sz w:val="24"/>
                <w:szCs w:val="24"/>
              </w:rPr>
              <w:t>號</w:t>
            </w:r>
            <w:r w:rsidRPr="00E56F89">
              <w:rPr>
                <w:rFonts w:ascii="標楷體" w:hAnsi="標楷體" w:cs="標楷體"/>
                <w:sz w:val="24"/>
                <w:szCs w:val="24"/>
              </w:rPr>
              <w:t>)</w:t>
            </w:r>
          </w:p>
        </w:tc>
      </w:tr>
      <w:tr w:rsidR="000911EA" w:rsidRPr="00955B38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0840~092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嘉義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新港</w:t>
            </w:r>
            <w:r w:rsidRPr="00FD01DE">
              <w:rPr>
                <w:rFonts w:ascii="標楷體" w:hAnsi="標楷體" w:hint="eastAsia"/>
                <w:szCs w:val="28"/>
              </w:rPr>
              <w:t>板頭社區</w:t>
            </w: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0920~1100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禮讚社區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遇見愛情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】破冰之旅、在互動間打破尷尬認識彼此</w:t>
            </w:r>
            <w:r w:rsidRPr="00EE1D9A">
              <w:rPr>
                <w:rFonts w:ascii="標楷體" w:hAnsi="標楷體"/>
                <w:sz w:val="24"/>
                <w:szCs w:val="24"/>
              </w:rPr>
              <w:t>!</w:t>
            </w:r>
          </w:p>
          <w:p w:rsidR="000911EA" w:rsidRPr="00F70A55" w:rsidRDefault="000911EA" w:rsidP="00DC3878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卡踏車戀人時光，機會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命運的緣份</w:t>
            </w:r>
          </w:p>
        </w:tc>
        <w:tc>
          <w:tcPr>
            <w:tcW w:w="2310" w:type="dxa"/>
            <w:vMerge w:val="restart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FD01DE">
              <w:rPr>
                <w:rFonts w:ascii="標楷體" w:hAnsi="標楷體" w:hint="eastAsia"/>
                <w:szCs w:val="28"/>
              </w:rPr>
              <w:t>板頭社區</w:t>
            </w:r>
            <w:r>
              <w:rPr>
                <w:rFonts w:ascii="標楷體" w:hAnsi="標楷體"/>
                <w:szCs w:val="28"/>
              </w:rPr>
              <w:t>+</w:t>
            </w:r>
            <w:r>
              <w:rPr>
                <w:rFonts w:ascii="標楷體"/>
                <w:szCs w:val="28"/>
              </w:rPr>
              <w:br/>
            </w:r>
            <w:r w:rsidRPr="00FD01DE">
              <w:rPr>
                <w:rFonts w:ascii="標楷體" w:hAnsi="標楷體" w:hint="eastAsia"/>
                <w:szCs w:val="28"/>
              </w:rPr>
              <w:t>板陶窯工藝園區</w:t>
            </w: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1100~1200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心靈呼吸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幸福對話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C60D87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】兩性愛戀小學堂讓你更懂得彼此的心</w:t>
            </w:r>
          </w:p>
        </w:tc>
        <w:tc>
          <w:tcPr>
            <w:tcW w:w="2310" w:type="dxa"/>
            <w:vMerge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1200~1300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在文化創意的氛圍中一邊享用午餐、一邊激盪話題</w:t>
            </w:r>
          </w:p>
        </w:tc>
        <w:tc>
          <w:tcPr>
            <w:tcW w:w="2310" w:type="dxa"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園區餐廳</w:t>
            </w: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1300~143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午後的歡樂時光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】童話故事書激盪想像力、串連你我的心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】尋找世界通、發現智慧王，就是對的人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0911EA" w:rsidRPr="0047125E" w:rsidRDefault="000911EA" w:rsidP="00D171FA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FD01DE">
              <w:rPr>
                <w:rFonts w:ascii="標楷體" w:hAnsi="標楷體" w:hint="eastAsia"/>
                <w:szCs w:val="28"/>
              </w:rPr>
              <w:t>板陶窯</w:t>
            </w:r>
            <w:r>
              <w:rPr>
                <w:rFonts w:ascii="標楷體"/>
                <w:szCs w:val="28"/>
              </w:rPr>
              <w:br/>
            </w:r>
            <w:r w:rsidRPr="00FD01DE">
              <w:rPr>
                <w:rFonts w:ascii="標楷體" w:hAnsi="標楷體" w:hint="eastAsia"/>
                <w:szCs w:val="28"/>
              </w:rPr>
              <w:t>工藝園區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1430~160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甜蜜</w:t>
            </w:r>
            <w:r>
              <w:rPr>
                <w:rFonts w:ascii="標楷體" w:hAnsi="標楷體"/>
                <w:szCs w:val="28"/>
                <w:u w:val="single"/>
              </w:rPr>
              <w:t>DIY</w:t>
            </w:r>
            <w:r>
              <w:rPr>
                <w:rFonts w:ascii="標楷體" w:hAnsi="標楷體" w:hint="eastAsia"/>
                <w:szCs w:val="28"/>
                <w:u w:val="single"/>
              </w:rPr>
              <w:t>時光分享創意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D171FA" w:rsidRDefault="000911EA" w:rsidP="00D171FA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創意彩繪吉祥物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一起大聲祝福愛情</w:t>
            </w:r>
            <w:r w:rsidRPr="001E241E">
              <w:rPr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文化慢遊、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醞釀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愛情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一起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用相機留下你我身影</w:t>
            </w:r>
            <w:r w:rsidRPr="0039647E">
              <w:rPr>
                <w:rFonts w:ascii="標楷體" w:hAnsi="標楷體" w:hint="eastAsia"/>
                <w:bCs/>
                <w:sz w:val="24"/>
                <w:szCs w:val="24"/>
              </w:rPr>
              <w:t>讓愛情發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酵</w:t>
            </w:r>
            <w:r w:rsidRPr="0039647E"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E25193" w:rsidRDefault="000911EA" w:rsidP="00DC3878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294"/>
          <w:jc w:val="center"/>
        </w:trPr>
        <w:tc>
          <w:tcPr>
            <w:tcW w:w="1622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11EA" w:rsidRPr="00EC4E71" w:rsidRDefault="000911EA" w:rsidP="00287EC7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287EC7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【承辦廠商】上置旅行社</w:t>
      </w:r>
      <w:r>
        <w:rPr>
          <w:rFonts w:ascii="標楷體" w:hAnsi="標楷體"/>
          <w:szCs w:val="28"/>
        </w:rPr>
        <w:t xml:space="preserve">(Unijoys) </w:t>
      </w:r>
      <w:hyperlink r:id="rId21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 xml:space="preserve"> 0980891314</w:t>
      </w:r>
    </w:p>
    <w:p w:rsidR="000911EA" w:rsidRDefault="000911EA" w:rsidP="00287EC7">
      <w:pPr>
        <w:spacing w:line="400" w:lineRule="exact"/>
        <w:rPr>
          <w:rFonts w:ascii="標楷體"/>
          <w:b/>
          <w:szCs w:val="28"/>
        </w:rPr>
      </w:pPr>
      <w:r>
        <w:rPr>
          <w:noProof/>
        </w:rPr>
        <w:pict>
          <v:shape id="圖片 25" o:spid="_x0000_s1048" type="#_x0000_t75" alt="27_4200_106_MZQv" style="position:absolute;left:0;text-align:left;margin-left:74.8pt;margin-top:28.25pt;width:159.9pt;height:26.95pt;z-index:-251658240;visibility:visible" wrapcoords="6389 600 101 6600 710 10200 -101 11400 101 12600 8315 19800 8315 20400 8721 20400 20890 19200 21499 11400 20282 6600 18254 3600 6794 600 6389 600">
            <v:imagedata r:id="rId8" o:title=""/>
            <w10:wrap type="tight"/>
          </v:shape>
        </w:pict>
      </w:r>
      <w:r>
        <w:rPr>
          <w:noProof/>
        </w:rPr>
        <w:pict>
          <v:shape id="圖片 26" o:spid="_x0000_s1049" type="#_x0000_t75" alt="27_4200_106_MZQv" style="position:absolute;left:0;text-align:left;margin-left:233.8pt;margin-top:27.55pt;width:168.25pt;height:28.35pt;z-index:-251657216;visibility:visible" wrapcoords="6364 568 289 6253 96 7958 -96 11368 289 13642 8389 18758 8293 20463 8775 20463 20250 19326 21504 18189 21504 11368 19382 9663 20443 6821 19286 3411 6750 568 6364 568">
            <v:imagedata r:id="rId8" o:title=""/>
            <w10:wrap type="tight"/>
          </v:shape>
        </w:pict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嘉義縣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/>
          <w:b/>
          <w:szCs w:val="28"/>
        </w:rPr>
        <w:t>(</w:t>
      </w:r>
      <w:r w:rsidRPr="00C1563B">
        <w:rPr>
          <w:rFonts w:ascii="標楷體" w:hAnsi="標楷體" w:hint="eastAsia"/>
          <w:b/>
          <w:szCs w:val="28"/>
        </w:rPr>
        <w:t>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</w:t>
      </w:r>
      <w:r>
        <w:rPr>
          <w:rFonts w:ascii="標楷體" w:hAnsi="標楷體"/>
          <w:b/>
          <w:szCs w:val="28"/>
        </w:rPr>
        <w:t>)</w:t>
      </w:r>
    </w:p>
    <w:p w:rsidR="000911EA" w:rsidRPr="00A840C9" w:rsidRDefault="000911EA" w:rsidP="00760B9A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t>十、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09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14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活動地點：</w:t>
      </w:r>
      <w:r w:rsidRPr="00760B9A">
        <w:rPr>
          <w:rFonts w:hint="eastAsia"/>
          <w:sz w:val="30"/>
          <w:szCs w:val="30"/>
        </w:rPr>
        <w:t>嘉義縣金桔農莊</w:t>
      </w:r>
    </w:p>
    <w:p w:rsidR="000911EA" w:rsidRDefault="000911EA" w:rsidP="00760B9A">
      <w:pPr>
        <w:spacing w:line="240" w:lineRule="atLeast"/>
        <w:rPr>
          <w:rFonts w:ascii="微軟正黑體" w:eastAsia="微軟正黑體" w:hAnsi="微軟正黑體"/>
          <w:bCs/>
          <w:sz w:val="24"/>
          <w:szCs w:val="24"/>
        </w:rPr>
      </w:pPr>
      <w:r w:rsidRPr="00760B9A">
        <w:rPr>
          <w:rFonts w:ascii="微軟正黑體" w:eastAsia="微軟正黑體" w:hAnsi="微軟正黑體"/>
          <w:b/>
          <w:sz w:val="24"/>
          <w:szCs w:val="24"/>
        </w:rPr>
        <w:t>(</w:t>
      </w:r>
      <w:r w:rsidRPr="00760B9A">
        <w:rPr>
          <w:rFonts w:ascii="微軟正黑體" w:eastAsia="微軟正黑體" w:hAnsi="微軟正黑體" w:hint="eastAsia"/>
          <w:b/>
          <w:sz w:val="24"/>
          <w:szCs w:val="24"/>
        </w:rPr>
        <w:t>一</w:t>
      </w:r>
      <w:r w:rsidRPr="00760B9A">
        <w:rPr>
          <w:rFonts w:ascii="微軟正黑體" w:eastAsia="微軟正黑體" w:hAnsi="微軟正黑體"/>
          <w:b/>
          <w:sz w:val="24"/>
          <w:szCs w:val="24"/>
        </w:rPr>
        <w:t>)</w:t>
      </w:r>
      <w:r w:rsidRPr="00760B9A">
        <w:rPr>
          <w:rFonts w:ascii="微軟正黑體" w:eastAsia="微軟正黑體" w:hAnsi="微軟正黑體" w:hint="eastAsia"/>
          <w:b/>
          <w:sz w:val="24"/>
          <w:szCs w:val="24"/>
        </w:rPr>
        <w:t>、入場方式：</w:t>
      </w:r>
      <w:r>
        <w:rPr>
          <w:rFonts w:ascii="微軟正黑體" w:eastAsia="微軟正黑體" w:hAnsi="微軟正黑體" w:hint="eastAsia"/>
          <w:sz w:val="24"/>
          <w:szCs w:val="24"/>
        </w:rPr>
        <w:t>莊內</w:t>
      </w:r>
      <w:r w:rsidRPr="00EF43B5">
        <w:rPr>
          <w:rFonts w:ascii="微軟正黑體" w:eastAsia="微軟正黑體" w:hAnsi="微軟正黑體" w:hint="eastAsia"/>
          <w:sz w:val="24"/>
          <w:szCs w:val="24"/>
        </w:rPr>
        <w:t>一片綠海中，冒</w:t>
      </w:r>
      <w:r>
        <w:rPr>
          <w:rFonts w:ascii="微軟正黑體" w:eastAsia="微軟正黑體" w:hAnsi="微軟正黑體" w:hint="eastAsia"/>
          <w:sz w:val="24"/>
          <w:szCs w:val="24"/>
        </w:rPr>
        <w:t>出黃澄澄的小金桔</w:t>
      </w:r>
      <w:r>
        <w:rPr>
          <w:rFonts w:ascii="微軟正黑體" w:eastAsia="微軟正黑體" w:hAnsi="微軟正黑體" w:hint="eastAsia"/>
          <w:bCs/>
          <w:sz w:val="24"/>
          <w:szCs w:val="24"/>
        </w:rPr>
        <w:t>，就像愛情的酸甜滋味等你品嚐…</w:t>
      </w:r>
    </w:p>
    <w:p w:rsidR="000911EA" w:rsidRPr="00760B9A" w:rsidRDefault="000911EA" w:rsidP="00A056BC">
      <w:pPr>
        <w:spacing w:line="240" w:lineRule="atLeast"/>
        <w:ind w:left="720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/>
          <w:bCs/>
          <w:sz w:val="24"/>
          <w:szCs w:val="24"/>
        </w:rPr>
        <w:t>1.</w:t>
      </w:r>
      <w:r>
        <w:rPr>
          <w:rFonts w:ascii="微軟正黑體" w:eastAsia="微軟正黑體" w:hAnsi="微軟正黑體" w:hint="eastAsia"/>
          <w:sz w:val="24"/>
          <w:szCs w:val="24"/>
        </w:rPr>
        <w:t>由</w:t>
      </w:r>
      <w:r w:rsidRPr="00EF43B5">
        <w:rPr>
          <w:rFonts w:ascii="微軟正黑體" w:eastAsia="微軟正黑體" w:hAnsi="微軟正黑體" w:hint="eastAsia"/>
          <w:bCs/>
          <w:sz w:val="24"/>
          <w:szCs w:val="24"/>
        </w:rPr>
        <w:t>「民雄火車站」下車，出民雄市區至老人會館前搭乘縣公車往中正、南華方向。</w:t>
      </w:r>
      <w:r>
        <w:rPr>
          <w:rFonts w:ascii="微軟正黑體" w:eastAsia="微軟正黑體" w:hAnsi="微軟正黑體"/>
          <w:bCs/>
          <w:sz w:val="24"/>
          <w:szCs w:val="24"/>
        </w:rPr>
        <w:br/>
        <w:t>2.</w:t>
      </w:r>
      <w:r>
        <w:rPr>
          <w:rFonts w:ascii="微軟正黑體" w:eastAsia="微軟正黑體" w:hAnsi="微軟正黑體" w:hint="eastAsia"/>
          <w:sz w:val="24"/>
          <w:szCs w:val="24"/>
        </w:rPr>
        <w:t>公車路線：</w:t>
      </w:r>
      <w:r w:rsidRPr="00EF43B5">
        <w:rPr>
          <w:rFonts w:ascii="微軟正黑體" w:eastAsia="微軟正黑體" w:hAnsi="微軟正黑體" w:hint="eastAsia"/>
          <w:bCs/>
          <w:sz w:val="24"/>
          <w:szCs w:val="24"/>
        </w:rPr>
        <w:t>嘉義縣公車處的</w:t>
      </w:r>
      <w:r w:rsidRPr="00EF43B5">
        <w:rPr>
          <w:rFonts w:ascii="微軟正黑體" w:eastAsia="微軟正黑體" w:hAnsi="微軟正黑體"/>
          <w:bCs/>
          <w:sz w:val="24"/>
          <w:szCs w:val="24"/>
        </w:rPr>
        <w:t>7306</w:t>
      </w:r>
      <w:r w:rsidRPr="00EF43B5">
        <w:rPr>
          <w:rFonts w:ascii="微軟正黑體" w:eastAsia="微軟正黑體" w:hAnsi="微軟正黑體" w:hint="eastAsia"/>
          <w:bCs/>
          <w:sz w:val="24"/>
          <w:szCs w:val="24"/>
        </w:rPr>
        <w:t>梅山－民雄、</w:t>
      </w:r>
      <w:r w:rsidRPr="00EF43B5">
        <w:rPr>
          <w:rFonts w:ascii="微軟正黑體" w:eastAsia="微軟正黑體" w:hAnsi="微軟正黑體"/>
          <w:bCs/>
          <w:sz w:val="24"/>
          <w:szCs w:val="24"/>
        </w:rPr>
        <w:t>7309</w:t>
      </w:r>
      <w:r w:rsidRPr="00EF43B5">
        <w:rPr>
          <w:rFonts w:ascii="微軟正黑體" w:eastAsia="微軟正黑體" w:hAnsi="微軟正黑體" w:hint="eastAsia"/>
          <w:bCs/>
          <w:sz w:val="24"/>
          <w:szCs w:val="24"/>
        </w:rPr>
        <w:t>嘉義－中正大學及</w:t>
      </w:r>
      <w:r w:rsidRPr="00EF43B5">
        <w:rPr>
          <w:rFonts w:ascii="微軟正黑體" w:eastAsia="微軟正黑體" w:hAnsi="微軟正黑體"/>
          <w:bCs/>
          <w:sz w:val="24"/>
          <w:szCs w:val="24"/>
        </w:rPr>
        <w:t>7310</w:t>
      </w:r>
      <w:r>
        <w:rPr>
          <w:rFonts w:ascii="微軟正黑體" w:eastAsia="微軟正黑體" w:hAnsi="微軟正黑體"/>
          <w:bCs/>
          <w:sz w:val="24"/>
          <w:szCs w:val="24"/>
        </w:rPr>
        <w:br/>
      </w:r>
      <w:r w:rsidRPr="00EF43B5">
        <w:rPr>
          <w:rFonts w:ascii="微軟正黑體" w:eastAsia="微軟正黑體" w:hAnsi="微軟正黑體" w:hint="eastAsia"/>
          <w:bCs/>
          <w:sz w:val="24"/>
          <w:szCs w:val="24"/>
        </w:rPr>
        <w:t>嘉義－南華大學（經中正大學）</w:t>
      </w:r>
      <w:r>
        <w:rPr>
          <w:rFonts w:ascii="微軟正黑體" w:eastAsia="微軟正黑體" w:hAnsi="微軟正黑體"/>
          <w:bCs/>
          <w:sz w:val="24"/>
          <w:szCs w:val="24"/>
        </w:rPr>
        <w:br/>
      </w:r>
      <w:r w:rsidRPr="00EF43B5">
        <w:rPr>
          <w:rFonts w:ascii="微軟正黑體" w:eastAsia="微軟正黑體" w:hAnsi="微軟正黑體" w:hint="eastAsia"/>
          <w:bCs/>
          <w:sz w:val="24"/>
          <w:szCs w:val="24"/>
        </w:rPr>
        <w:t>有大型免費停車場，讓你方便抵達、來個不一樣的城市郊區小漫遊的午茶聯誼喔～</w:t>
      </w:r>
    </w:p>
    <w:p w:rsidR="000911EA" w:rsidRDefault="000911EA" w:rsidP="00760B9A">
      <w:pPr>
        <w:spacing w:line="240" w:lineRule="atLeast"/>
        <w:rPr>
          <w:rFonts w:ascii="微軟正黑體" w:eastAsia="微軟正黑體" w:hAnsi="微軟正黑體"/>
          <w:bCs/>
          <w:sz w:val="24"/>
          <w:szCs w:val="24"/>
        </w:rPr>
      </w:pPr>
      <w:r>
        <w:rPr>
          <w:noProof/>
        </w:rPr>
        <w:pict>
          <v:shape id="圖片 289" o:spid="_x0000_s1050" type="#_x0000_t75" alt="4401_201304181101563y99C" style="position:absolute;left:0;text-align:left;margin-left:24.25pt;margin-top:-9pt;width:89.75pt;height:62.9pt;z-index:25166028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">
            <v:imagedata r:id="rId22" o:title=""/>
            <o:lock v:ext="edit" aspectratio="f"/>
          </v:shape>
        </w:pict>
      </w:r>
      <w:r>
        <w:rPr>
          <w:noProof/>
        </w:rPr>
        <w:pict>
          <v:shape id="_x0000_s1051" type="#_x0000_t202" style="position:absolute;left:0;text-align:left;margin-left:107.25pt;margin-top:6.9pt;width:362.5pt;height:145.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" filled="f" stroked="f">
            <v:textbox style="mso-fit-shape-to-text:t">
              <w:txbxContent>
                <w:p w:rsidR="000911EA" w:rsidRPr="00FF019B" w:rsidRDefault="000911EA" w:rsidP="00ED64C2">
                  <w:pPr>
                    <w:ind w:firstLineChars="50" w:firstLine="31680"/>
                    <w:rPr>
                      <w:rFonts w:ascii="標楷體"/>
                      <w:b/>
                      <w:szCs w:val="28"/>
                    </w:rPr>
                  </w:pPr>
                  <w:r>
                    <w:rPr>
                      <w:rStyle w:val="style13"/>
                      <w:rFonts w:ascii="標楷體" w:hAnsi="標楷體" w:hint="eastAsia"/>
                      <w:b/>
                      <w:szCs w:val="28"/>
                    </w:rPr>
                    <w:t>金桔農莊</w:t>
                  </w:r>
                  <w:r>
                    <w:rPr>
                      <w:rStyle w:val="style13"/>
                      <w:rFonts w:ascii="標楷體" w:hAnsi="標楷體" w:hint="eastAsia"/>
                      <w:szCs w:val="28"/>
                    </w:rPr>
                    <w:t>：</w:t>
                  </w:r>
                  <w:r>
                    <w:t>(05)2720351</w:t>
                  </w:r>
                  <w:r>
                    <w:rPr>
                      <w:rStyle w:val="style13"/>
                      <w:rFonts w:ascii="標楷體" w:hAnsi="標楷體" w:hint="eastAsia"/>
                      <w:szCs w:val="28"/>
                    </w:rPr>
                    <w:t xml:space="preserve">　</w:t>
                  </w:r>
                  <w:r>
                    <w:rPr>
                      <w:rFonts w:hint="eastAsia"/>
                    </w:rPr>
                    <w:t>嘉義縣民雄鄉三興村</w:t>
                  </w:r>
                  <w:r>
                    <w:t>38</w:t>
                  </w:r>
                  <w:r>
                    <w:rPr>
                      <w:rFonts w:hint="eastAsia"/>
                    </w:rPr>
                    <w:t>號</w:t>
                  </w:r>
                  <w:r>
                    <w:br/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【</w:t>
                  </w:r>
                  <w:r w:rsidRPr="00C1563B">
                    <w:rPr>
                      <w:rFonts w:ascii="標楷體" w:hAnsi="標楷體" w:hint="eastAsia"/>
                      <w:b/>
                      <w:szCs w:val="28"/>
                    </w:rPr>
                    <w:t>請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於活動前一周</w:t>
                  </w:r>
                  <w:r w:rsidRPr="00C1563B">
                    <w:rPr>
                      <w:rFonts w:ascii="標楷體" w:hAnsi="標楷體" w:hint="eastAsia"/>
                      <w:b/>
                      <w:szCs w:val="28"/>
                    </w:rPr>
                    <w:t>留意信箱中的行前通知</w:t>
                  </w:r>
                  <w:r>
                    <w:rPr>
                      <w:rFonts w:ascii="標楷體" w:hAnsi="標楷體"/>
                      <w:b/>
                      <w:szCs w:val="28"/>
                    </w:rPr>
                    <w:t>/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有愛的小</w:t>
                  </w:r>
                  <w:r>
                    <w:rPr>
                      <w:rFonts w:ascii="標楷體" w:hAnsi="標楷體"/>
                      <w:b/>
                      <w:szCs w:val="28"/>
                    </w:rPr>
                    <w:t>Map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】</w:t>
                  </w:r>
                </w:p>
              </w:txbxContent>
            </v:textbox>
          </v:shape>
        </w:pict>
      </w:r>
    </w:p>
    <w:p w:rsidR="000911EA" w:rsidRDefault="000911EA" w:rsidP="00760B9A">
      <w:pPr>
        <w:spacing w:line="240" w:lineRule="atLeast"/>
        <w:rPr>
          <w:rFonts w:ascii="微軟正黑體" w:eastAsia="微軟正黑體" w:hAnsi="微軟正黑體"/>
          <w:bCs/>
          <w:sz w:val="24"/>
          <w:szCs w:val="24"/>
        </w:rPr>
      </w:pPr>
    </w:p>
    <w:p w:rsidR="000911EA" w:rsidRDefault="000911EA" w:rsidP="00760B9A">
      <w:pPr>
        <w:spacing w:line="240" w:lineRule="atLeast"/>
        <w:rPr>
          <w:rFonts w:ascii="微軟正黑體" w:eastAsia="微軟正黑體" w:hAnsi="微軟正黑體"/>
          <w:bCs/>
          <w:sz w:val="24"/>
          <w:szCs w:val="24"/>
        </w:rPr>
      </w:pPr>
    </w:p>
    <w:p w:rsidR="000911EA" w:rsidRPr="00C1563B" w:rsidRDefault="000911EA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午茶約會時光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愛情旋轉咖啡杯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互動小遊戲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7991"/>
      </w:tblGrid>
      <w:tr w:rsidR="000911EA" w:rsidRPr="00955B38" w:rsidTr="00A26482">
        <w:trPr>
          <w:cantSplit/>
          <w:trHeight w:val="335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0911EA" w:rsidRPr="00A056BC" w:rsidRDefault="000911EA" w:rsidP="00A2648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間</w:t>
            </w:r>
          </w:p>
        </w:tc>
        <w:tc>
          <w:tcPr>
            <w:tcW w:w="7991" w:type="dxa"/>
            <w:tcBorders>
              <w:top w:val="double" w:sz="4" w:space="0" w:color="auto"/>
            </w:tcBorders>
            <w:vAlign w:val="center"/>
          </w:tcPr>
          <w:p w:rsidR="000911EA" w:rsidRPr="00A056BC" w:rsidRDefault="000911EA" w:rsidP="00A2648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程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&amp;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活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動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內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容</w:t>
            </w:r>
          </w:p>
        </w:tc>
      </w:tr>
      <w:tr w:rsidR="000911EA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ING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報到站：幸福大門開啟〜紳士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淑女們的報到時間！</w:t>
            </w:r>
          </w:p>
        </w:tc>
      </w:tr>
      <w:tr w:rsidR="000911EA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</w:t>
            </w: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:</w:t>
            </w:r>
          </w:p>
          <w:p w:rsidR="000911EA" w:rsidRPr="00A056BC" w:rsidRDefault="000911EA" w:rsidP="00A26482">
            <w:pPr>
              <w:spacing w:line="240" w:lineRule="atLeast"/>
              <w:jc w:val="left"/>
              <w:rPr>
                <w:rFonts w:asci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打破尷尬型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)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0911EA" w:rsidRPr="00DA625A" w:rsidTr="00A2648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  <w:u w:val="single"/>
              </w:rPr>
              <w:t>LOVE</w:t>
            </w: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0911EA" w:rsidRPr="00A056BC" w:rsidRDefault="000911EA" w:rsidP="000911EA">
            <w:pPr>
              <w:spacing w:line="240" w:lineRule="atLeast"/>
              <w:ind w:left="31680" w:hangingChars="100" w:firstLine="31680"/>
              <w:rPr>
                <w:rFonts w:asci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/>
                <w:sz w:val="24"/>
                <w:szCs w:val="24"/>
              </w:rPr>
              <w:t>Tea Time&amp;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心情分享：開起愛情祕密盒、分享你我觀念：紳士們為同桌的淑女斟飲料，淑女們為紳士們拿取點心，相互體貼更拉近彼此距離喔</w:t>
            </w:r>
            <w:r w:rsidRPr="00A056BC">
              <w:rPr>
                <w:rFonts w:ascii="標楷體" w:hAnsi="標楷體" w:cs="標楷體"/>
                <w:sz w:val="24"/>
                <w:szCs w:val="24"/>
              </w:rPr>
              <w:t>!!</w:t>
            </w:r>
          </w:p>
        </w:tc>
      </w:tr>
      <w:tr w:rsidR="000911EA" w:rsidRPr="00DA625A" w:rsidTr="00A2648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A056BC" w:rsidRDefault="000911EA" w:rsidP="00A26482">
            <w:pPr>
              <w:pStyle w:val="Heading4"/>
              <w:numPr>
                <w:ilvl w:val="0"/>
                <w:numId w:val="0"/>
              </w:numPr>
              <w:rPr>
                <w:rFonts w:asci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/>
                <w:b w:val="0"/>
                <w:sz w:val="24"/>
                <w:szCs w:val="24"/>
              </w:rPr>
              <w:t>1.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主題型討論：設計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A056BC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0911EA" w:rsidRPr="00A056BC" w:rsidRDefault="000911EA" w:rsidP="00A2648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默契大考驗：挑戰各組的愛情默契指數</w:t>
            </w:r>
            <w:r w:rsidRPr="00A056BC">
              <w:rPr>
                <w:rFonts w:ascii="標楷體" w:hAnsi="標楷體"/>
                <w:sz w:val="24"/>
                <w:szCs w:val="24"/>
              </w:rPr>
              <w:t>~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讓你的脈搏</w:t>
            </w:r>
            <w:r w:rsidRPr="00A056BC">
              <w:rPr>
                <w:rFonts w:ascii="標楷體" w:hAnsi="標楷體"/>
                <w:sz w:val="24"/>
                <w:szCs w:val="24"/>
              </w:rPr>
              <w:t>HIGH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到最高點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  <w:p w:rsidR="000911EA" w:rsidRPr="00A056BC" w:rsidRDefault="000911EA" w:rsidP="000911EA">
            <w:pPr>
              <w:spacing w:line="240" w:lineRule="atLeast"/>
              <w:ind w:left="31680" w:hangingChars="99" w:firstLine="31680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3.</w:t>
            </w:r>
            <w:r w:rsidRPr="00A056BC">
              <w:rPr>
                <w:rFonts w:ascii="標楷體" w:hAnsi="標楷體"/>
                <w:kern w:val="0"/>
                <w:sz w:val="24"/>
                <w:szCs w:val="24"/>
              </w:rPr>
              <w:t>Romance Card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0911EA" w:rsidRPr="00DA625A" w:rsidTr="00A2648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</w:t>
            </w:r>
            <w:r w:rsidRPr="00A056BC">
              <w:rPr>
                <w:rFonts w:ascii="標楷體" w:hAnsi="標楷體"/>
                <w:sz w:val="24"/>
                <w:szCs w:val="24"/>
                <w:u w:val="single"/>
              </w:rPr>
              <w:t>/</w:t>
            </w: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A056BC" w:rsidRDefault="000911EA" w:rsidP="00A26482">
            <w:pPr>
              <w:pStyle w:val="Heading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</w:p>
          <w:p w:rsidR="000911EA" w:rsidRPr="00A056BC" w:rsidRDefault="000911EA" w:rsidP="00A2648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2.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自由互動：在悄悄話的時段中，分享彼此的愛戀</w:t>
            </w:r>
          </w:p>
        </w:tc>
      </w:tr>
      <w:tr w:rsidR="000911EA" w:rsidRPr="00C36254" w:rsidTr="00A26482">
        <w:trPr>
          <w:cantSplit/>
          <w:trHeight w:val="49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/>
                <w:sz w:val="24"/>
                <w:szCs w:val="24"/>
              </w:rPr>
              <w:t>1730~</w:t>
            </w:r>
          </w:p>
        </w:tc>
        <w:tc>
          <w:tcPr>
            <w:tcW w:w="7991" w:type="dxa"/>
            <w:tcBorders>
              <w:bottom w:val="double" w:sz="4" w:space="0" w:color="auto"/>
            </w:tcBorders>
            <w:vAlign w:val="center"/>
          </w:tcPr>
          <w:p w:rsidR="000911EA" w:rsidRPr="00A056BC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A056BC" w:rsidRDefault="000911EA" w:rsidP="00A26482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</w:t>
            </w:r>
            <w:r w:rsidRPr="00A056BC">
              <w:rPr>
                <w:rFonts w:ascii="標楷體" w:hAnsi="標楷體"/>
                <w:sz w:val="24"/>
                <w:szCs w:val="24"/>
              </w:rPr>
              <w:t>!</w:t>
            </w:r>
          </w:p>
        </w:tc>
      </w:tr>
    </w:tbl>
    <w:p w:rsidR="000911EA" w:rsidRPr="00EC4E71" w:rsidRDefault="000911EA" w:rsidP="005925D8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5925D8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hyperlink r:id="rId23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 xml:space="preserve"> 0980891314</w:t>
      </w:r>
    </w:p>
    <w:p w:rsidR="000911EA" w:rsidRPr="00415A55" w:rsidRDefault="000911EA" w:rsidP="00415A55">
      <w:pPr>
        <w:pStyle w:val="Heading2"/>
        <w:numPr>
          <w:ilvl w:val="0"/>
          <w:numId w:val="0"/>
        </w:numPr>
        <w:rPr>
          <w:rFonts w:ascii="標楷體"/>
          <w:b w:val="0"/>
          <w:bCs/>
          <w:szCs w:val="28"/>
        </w:rPr>
      </w:pPr>
      <w:r>
        <w:rPr>
          <w:rFonts w:hint="eastAsia"/>
          <w:sz w:val="28"/>
          <w:szCs w:val="28"/>
        </w:rPr>
        <w:t>十一、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十一梯次：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09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20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漫活森林。鳥花園</w:t>
      </w:r>
      <w:r w:rsidRPr="007D7F60">
        <w:rPr>
          <w:rFonts w:hint="eastAsia"/>
          <w:sz w:val="30"/>
          <w:szCs w:val="30"/>
        </w:rPr>
        <w:t>一日遊</w:t>
      </w:r>
    </w:p>
    <w:p w:rsidR="000911EA" w:rsidRDefault="000911EA" w:rsidP="00415A55">
      <w:pPr>
        <w:spacing w:line="400" w:lineRule="exact"/>
        <w:jc w:val="left"/>
        <w:rPr>
          <w:rFonts w:ascii="標楷體"/>
          <w:b/>
          <w:kern w:val="0"/>
          <w:szCs w:val="28"/>
        </w:rPr>
      </w:pPr>
      <w:r>
        <w:rPr>
          <w:rFonts w:ascii="標楷體" w:hAnsi="標楷體"/>
          <w:b/>
          <w:kern w:val="0"/>
          <w:szCs w:val="28"/>
        </w:rPr>
        <w:t xml:space="preserve"> </w:t>
      </w:r>
      <w:r>
        <w:rPr>
          <w:rFonts w:ascii="標楷體" w:hAnsi="標楷體" w:hint="eastAsia"/>
          <w:b/>
          <w:kern w:val="0"/>
          <w:szCs w:val="28"/>
        </w:rPr>
        <w:t>啟程</w:t>
      </w:r>
      <w:r w:rsidRPr="002D42E4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東森渡假村</w:t>
      </w:r>
      <w:r>
        <w:rPr>
          <w:rFonts w:ascii="標楷體" w:hAnsi="標楷體"/>
          <w:b/>
          <w:bCs/>
          <w:szCs w:val="28"/>
        </w:rPr>
        <w:t>+</w:t>
      </w:r>
      <w:r>
        <w:rPr>
          <w:rFonts w:ascii="標楷體" w:hAnsi="標楷體" w:hint="eastAsia"/>
          <w:b/>
          <w:kern w:val="0"/>
          <w:szCs w:val="28"/>
        </w:rPr>
        <w:t>天空步道浪漫行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午餐</w:t>
      </w:r>
      <w:r w:rsidRPr="002D42E4">
        <w:rPr>
          <w:rFonts w:ascii="標楷體" w:hAnsi="標楷體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森林鳥花園</w:t>
      </w:r>
      <w:r>
        <w:rPr>
          <w:rFonts w:ascii="標楷體" w:hAnsi="標楷體"/>
          <w:b/>
          <w:kern w:val="0"/>
          <w:szCs w:val="28"/>
        </w:rPr>
        <w:t>+</w:t>
      </w:r>
      <w:r>
        <w:rPr>
          <w:rFonts w:ascii="標楷體" w:hAnsi="標楷體" w:hint="eastAsia"/>
          <w:b/>
          <w:kern w:val="0"/>
          <w:szCs w:val="28"/>
        </w:rPr>
        <w:t>型男主廚時光</w:t>
      </w:r>
      <w:r w:rsidRPr="002D42E4">
        <w:rPr>
          <w:rFonts w:ascii="標楷體" w:hAnsi="標楷體"/>
          <w:b/>
          <w:kern w:val="0"/>
          <w:szCs w:val="28"/>
        </w:rPr>
        <w:t>/</w:t>
      </w:r>
      <w:r w:rsidRPr="002D42E4">
        <w:rPr>
          <w:rFonts w:ascii="標楷體" w:hAnsi="標楷體" w:hint="eastAsia"/>
          <w:b/>
          <w:kern w:val="0"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84"/>
        <w:gridCol w:w="5522"/>
        <w:gridCol w:w="2462"/>
      </w:tblGrid>
      <w:tr w:rsidR="000911EA" w:rsidRPr="00955B38" w:rsidTr="00DC3878">
        <w:trPr>
          <w:cantSplit/>
          <w:trHeight w:val="380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行程</w:t>
            </w:r>
            <w:r>
              <w:rPr>
                <w:rFonts w:ascii="標楷體" w:hAnsi="標楷體"/>
                <w:szCs w:val="28"/>
              </w:rPr>
              <w:t xml:space="preserve">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0911EA" w:rsidRPr="00DA625A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/>
                <w:szCs w:val="28"/>
                <w:u w:val="single"/>
              </w:rPr>
              <w:t>(</w:t>
            </w:r>
            <w:r>
              <w:rPr>
                <w:rFonts w:ascii="標楷體" w:hAnsi="標楷體" w:cs="標楷體" w:hint="eastAsia"/>
                <w:szCs w:val="28"/>
                <w:u w:val="single"/>
              </w:rPr>
              <w:t>長官祝福</w:t>
            </w:r>
            <w:r>
              <w:rPr>
                <w:rFonts w:ascii="標楷體" w:hAnsi="標楷體" w:cs="標楷體"/>
                <w:szCs w:val="28"/>
                <w:u w:val="single"/>
              </w:rPr>
              <w:t>)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0911EA" w:rsidRPr="00D971E1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桃園縣政府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357DB4">
              <w:rPr>
                <w:rFonts w:ascii="標楷體" w:hAnsi="標楷體" w:cs="標楷體" w:hint="eastAsia"/>
                <w:sz w:val="24"/>
                <w:szCs w:val="24"/>
              </w:rPr>
              <w:t>桃園縣桃園市</w:t>
            </w:r>
          </w:p>
          <w:p w:rsidR="000911EA" w:rsidRPr="00DA625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357DB4">
              <w:rPr>
                <w:rFonts w:ascii="標楷體" w:hAnsi="標楷體" w:cs="標楷體" w:hint="eastAsia"/>
                <w:sz w:val="24"/>
                <w:szCs w:val="24"/>
              </w:rPr>
              <w:t>縣府路</w:t>
            </w:r>
            <w:r w:rsidRPr="00357DB4">
              <w:rPr>
                <w:rFonts w:ascii="標楷體" w:hAnsi="標楷體" w:cs="標楷體"/>
                <w:sz w:val="24"/>
                <w:szCs w:val="24"/>
              </w:rPr>
              <w:t>1</w:t>
            </w:r>
            <w:r w:rsidRPr="00357DB4">
              <w:rPr>
                <w:rFonts w:ascii="標楷體" w:hAnsi="標楷體" w:cs="標楷體" w:hint="eastAsia"/>
                <w:sz w:val="24"/>
                <w:szCs w:val="24"/>
              </w:rPr>
              <w:t>號</w:t>
            </w:r>
            <w:r w:rsidRPr="00D971E1">
              <w:rPr>
                <w:rFonts w:ascii="標楷體" w:hAnsi="標楷體" w:cs="標楷體"/>
                <w:sz w:val="24"/>
                <w:szCs w:val="24"/>
              </w:rPr>
              <w:t>)</w:t>
            </w:r>
          </w:p>
        </w:tc>
      </w:tr>
      <w:tr w:rsidR="000911EA" w:rsidRPr="00955B38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0820~0840</w:t>
            </w:r>
          </w:p>
        </w:tc>
        <w:tc>
          <w:tcPr>
            <w:tcW w:w="55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0840~0930</w:t>
            </w:r>
          </w:p>
        </w:tc>
        <w:tc>
          <w:tcPr>
            <w:tcW w:w="55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46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桃園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東森山林渡假村</w:t>
            </w: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0930~110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Pr="00415A55" w:rsidRDefault="000911EA" w:rsidP="00415A55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390DC3">
              <w:rPr>
                <w:rFonts w:ascii="標楷體" w:hAnsi="標楷體" w:hint="eastAsia"/>
                <w:szCs w:val="28"/>
                <w:u w:val="single"/>
              </w:rPr>
              <w:t>牽牽牽手、親近自然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5C318F" w:rsidRDefault="000911EA" w:rsidP="00DC3878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親近大自然、呼吸芬多精，天空步道行</w:t>
            </w:r>
          </w:p>
        </w:tc>
        <w:tc>
          <w:tcPr>
            <w:tcW w:w="2462" w:type="dxa"/>
            <w:vMerge w:val="restart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東森山林渡假村</w:t>
            </w: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1100~120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火星與木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  <w:r>
              <w:rPr>
                <w:rFonts w:ascii="標楷體" w:hAnsi="標楷體" w:cs="新細明體" w:hint="eastAsia"/>
                <w:kern w:val="0"/>
                <w:szCs w:val="28"/>
              </w:rPr>
              <w:t>：</w:t>
            </w:r>
          </w:p>
          <w:p w:rsidR="000911EA" w:rsidRPr="006C024A" w:rsidRDefault="000911EA" w:rsidP="00DC3878">
            <w:pPr>
              <w:spacing w:line="24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</w:t>
            </w:r>
            <w:r w:rsidRPr="001E241E">
              <w:rPr>
                <w:rFonts w:ascii="標楷體" w:hAnsi="標楷體"/>
                <w:kern w:val="0"/>
                <w:sz w:val="24"/>
                <w:szCs w:val="24"/>
              </w:rPr>
              <w:t>/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 w:hint="eastAsia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</w:tc>
        <w:tc>
          <w:tcPr>
            <w:tcW w:w="2462" w:type="dxa"/>
            <w:vMerge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</w:t>
            </w:r>
            <w:r w:rsidRPr="00955B38">
              <w:rPr>
                <w:rFonts w:ascii="標楷體"/>
                <w:szCs w:val="28"/>
              </w:rPr>
              <w:t>0</w:t>
            </w:r>
            <w:r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山林風味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5C318F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】挑動你我味蕾、揭開愛情潘朵拉的盒子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山林宴會廳</w:t>
            </w: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1300~143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</w:t>
            </w:r>
            <w:r>
              <w:rPr>
                <w:rFonts w:ascii="標楷體" w:hAnsi="標楷體"/>
                <w:szCs w:val="28"/>
                <w:u w:val="single"/>
              </w:rPr>
              <w:t>Show Time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】環遊世界預購你我的故事與蜜月旅展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  <w:p w:rsidR="000911EA" w:rsidRPr="005C318F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】在互動遊戲中發現</w:t>
            </w:r>
            <w:r>
              <w:rPr>
                <w:rFonts w:ascii="標楷體" w:hAnsi="標楷體"/>
                <w:sz w:val="24"/>
                <w:szCs w:val="24"/>
              </w:rPr>
              <w:t>Mr.Right</w:t>
            </w:r>
            <w:r>
              <w:rPr>
                <w:rFonts w:ascii="標楷體" w:hAnsi="標楷體" w:hint="eastAsia"/>
                <w:sz w:val="24"/>
                <w:szCs w:val="24"/>
              </w:rPr>
              <w:t>百分情人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0911EA" w:rsidRPr="0047125E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東森山林渡假村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1430~1600</w:t>
            </w:r>
          </w:p>
        </w:tc>
        <w:tc>
          <w:tcPr>
            <w:tcW w:w="5522" w:type="dxa"/>
            <w:vAlign w:val="center"/>
          </w:tcPr>
          <w:p w:rsidR="000911EA" w:rsidRPr="00D84AB9" w:rsidRDefault="000911EA" w:rsidP="00DC3878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”烹”出愛情の美味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  <w:r w:rsidRPr="00B72AB7"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1E241E" w:rsidRDefault="000911EA" w:rsidP="00DC3878">
            <w:pPr>
              <w:spacing w:line="300" w:lineRule="auto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】在窯烤的甜蜜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中，繪製自己的幸福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D84AB9">
              <w:rPr>
                <w:rFonts w:ascii="標楷體"/>
                <w:sz w:val="24"/>
                <w:szCs w:val="24"/>
              </w:rPr>
              <w:br/>
            </w:r>
            <w:r w:rsidRPr="00D84AB9">
              <w:rPr>
                <w:rFonts w:ascii="標楷體" w:hAnsi="Wingdings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型男主廚</w:t>
            </w:r>
            <w:r>
              <w:rPr>
                <w:rFonts w:ascii="標楷體" w:hAnsi="標楷體"/>
                <w:sz w:val="24"/>
                <w:szCs w:val="24"/>
              </w:rPr>
              <w:t>Pizza DIY</w:t>
            </w:r>
            <w:r>
              <w:rPr>
                <w:rFonts w:ascii="標楷體" w:hAnsi="標楷體" w:hint="eastAsia"/>
                <w:sz w:val="24"/>
                <w:szCs w:val="24"/>
              </w:rPr>
              <w:t>時光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、默契大考驗</w:t>
            </w:r>
          </w:p>
        </w:tc>
        <w:tc>
          <w:tcPr>
            <w:tcW w:w="2462" w:type="dxa"/>
            <w:vMerge w:val="restart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森林。鳥。花園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911EA" w:rsidRPr="00A50445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鳥花園漫遊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在森林裡呼吸愛情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9E2C88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】花園約會開啟你我浪漫序曲、鋪寫故事</w:t>
            </w:r>
          </w:p>
        </w:tc>
        <w:tc>
          <w:tcPr>
            <w:tcW w:w="2462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5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</w:t>
            </w:r>
            <w:r>
              <w:rPr>
                <w:rFonts w:ascii="標楷體" w:hAnsi="標楷體"/>
                <w:szCs w:val="28"/>
                <w:u w:val="single"/>
              </w:rPr>
              <w:t>?</w:t>
            </w:r>
          </w:p>
          <w:p w:rsidR="000911EA" w:rsidRPr="002D73D7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294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</w:t>
            </w:r>
            <w:r>
              <w:rPr>
                <w:rFonts w:ascii="標楷體" w:hAnsi="標楷體" w:hint="eastAsia"/>
                <w:szCs w:val="28"/>
              </w:rPr>
              <w:t>〜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11EA" w:rsidRPr="00EC4E71" w:rsidRDefault="000911EA" w:rsidP="00415A55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415A55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【承辦廠商】上置旅行社</w:t>
      </w:r>
      <w:r>
        <w:rPr>
          <w:rFonts w:ascii="標楷體" w:hAnsi="標楷體"/>
          <w:szCs w:val="28"/>
        </w:rPr>
        <w:t xml:space="preserve">(Unijoys) </w:t>
      </w:r>
      <w:hyperlink r:id="rId24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 xml:space="preserve"> 0980891314</w:t>
      </w:r>
    </w:p>
    <w:p w:rsidR="000911EA" w:rsidRDefault="000911EA" w:rsidP="00415A55">
      <w:pPr>
        <w:spacing w:line="400" w:lineRule="exact"/>
        <w:rPr>
          <w:rFonts w:ascii="標楷體"/>
          <w:b/>
          <w:szCs w:val="28"/>
        </w:rPr>
      </w:pPr>
      <w:r>
        <w:rPr>
          <w:noProof/>
        </w:rPr>
        <w:pict>
          <v:shape id="圖片 292" o:spid="_x0000_s1052" type="#_x0000_t75" alt="27_4200_106_MZQv" style="position:absolute;left:0;text-align:left;margin-left:74.8pt;margin-top:28.25pt;width:159.9pt;height:26.95pt;z-index:-251654144;visibility:visible" wrapcoords="6389 600 101 6600 710 10200 -101 11400 101 12600 8315 19800 8315 20400 8721 20400 20890 19200 21499 11400 20282 6600 18254 3600 6794 600 6389 600">
            <v:imagedata r:id="rId8" o:title=""/>
            <w10:wrap type="tight"/>
          </v:shape>
        </w:pict>
      </w:r>
      <w:r>
        <w:rPr>
          <w:noProof/>
        </w:rPr>
        <w:pict>
          <v:shape id="圖片 293" o:spid="_x0000_s1053" type="#_x0000_t75" alt="27_4200_106_MZQv" style="position:absolute;left:0;text-align:left;margin-left:233.8pt;margin-top:27.55pt;width:168.25pt;height:28.35pt;z-index:-251653120;visibility:visible" wrapcoords="6364 568 289 6253 96 7958 -96 11368 289 13642 8389 18758 8293 20463 8775 20463 20250 19326 21504 18189 21504 11368 19382 9663 20443 6821 19286 3411 6750 568 6364 568">
            <v:imagedata r:id="rId8" o:title=""/>
            <w10:wrap type="tight"/>
          </v:shape>
        </w:pict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桃園縣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/>
          <w:b/>
          <w:szCs w:val="28"/>
        </w:rPr>
        <w:t>(</w:t>
      </w:r>
      <w:r w:rsidRPr="00C1563B">
        <w:rPr>
          <w:rFonts w:ascii="標楷體" w:hAnsi="標楷體" w:hint="eastAsia"/>
          <w:b/>
          <w:szCs w:val="28"/>
        </w:rPr>
        <w:t>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</w:t>
      </w:r>
      <w:r>
        <w:rPr>
          <w:rFonts w:ascii="標楷體" w:hAnsi="標楷體"/>
          <w:b/>
          <w:szCs w:val="28"/>
        </w:rPr>
        <w:t>)</w:t>
      </w:r>
    </w:p>
    <w:p w:rsidR="000911EA" w:rsidRPr="00A840C9" w:rsidRDefault="000911EA" w:rsidP="00415A55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t>十二、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十二梯次：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09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21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)</w:t>
      </w:r>
      <w:r>
        <w:rPr>
          <w:rFonts w:hint="eastAsia"/>
          <w:sz w:val="30"/>
          <w:szCs w:val="30"/>
        </w:rPr>
        <w:t>愛戀兆豐</w:t>
      </w:r>
      <w:r w:rsidRPr="00DB23D0">
        <w:rPr>
          <w:rFonts w:hint="eastAsia"/>
          <w:sz w:val="30"/>
          <w:szCs w:val="30"/>
        </w:rPr>
        <w:t>洄瀾</w:t>
      </w:r>
      <w:r>
        <w:rPr>
          <w:rFonts w:hint="eastAsia"/>
          <w:sz w:val="30"/>
          <w:szCs w:val="30"/>
        </w:rPr>
        <w:t>情深</w:t>
      </w:r>
      <w:r w:rsidRPr="007D7F60">
        <w:rPr>
          <w:rFonts w:hint="eastAsia"/>
          <w:sz w:val="30"/>
          <w:szCs w:val="30"/>
        </w:rPr>
        <w:t>一日遊</w:t>
      </w:r>
    </w:p>
    <w:p w:rsidR="000911EA" w:rsidRDefault="000911EA" w:rsidP="00415A55">
      <w:pPr>
        <w:spacing w:line="240" w:lineRule="atLeast"/>
        <w:jc w:val="center"/>
        <w:rPr>
          <w:rFonts w:ascii="標楷體"/>
          <w:b/>
          <w:bCs/>
          <w:szCs w:val="28"/>
        </w:rPr>
      </w:pP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新光兆豐農場卡踏車小旅行</w:t>
      </w:r>
      <w:r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午餐饗宴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甜蜜互動</w:t>
      </w:r>
      <w:r>
        <w:rPr>
          <w:rFonts w:ascii="標楷體" w:hAnsi="標楷體"/>
          <w:b/>
          <w:bCs/>
          <w:szCs w:val="28"/>
        </w:rPr>
        <w:t>+DIY/</w:t>
      </w:r>
      <w:r>
        <w:rPr>
          <w:rFonts w:ascii="標楷體" w:hAnsi="標楷體" w:hint="eastAsia"/>
          <w:b/>
          <w:bCs/>
          <w:szCs w:val="28"/>
        </w:rPr>
        <w:t>浪漫遊</w:t>
      </w:r>
      <w:r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22"/>
        <w:gridCol w:w="5528"/>
        <w:gridCol w:w="2310"/>
      </w:tblGrid>
      <w:tr w:rsidR="000911EA" w:rsidRPr="00955B38" w:rsidTr="00DC3878">
        <w:trPr>
          <w:cantSplit/>
          <w:trHeight w:val="380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行程</w:t>
            </w:r>
            <w:r>
              <w:rPr>
                <w:rFonts w:ascii="標楷體" w:hAnsi="標楷體"/>
                <w:szCs w:val="28"/>
              </w:rPr>
              <w:t xml:space="preserve">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310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0911EA" w:rsidRPr="00DA625A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 w:val="restart"/>
            <w:vAlign w:val="center"/>
          </w:tcPr>
          <w:p w:rsidR="000911EA" w:rsidRPr="00D971E1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花蓮縣政府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ED405B">
              <w:rPr>
                <w:rFonts w:ascii="標楷體" w:hAnsi="標楷體" w:cs="標楷體" w:hint="eastAsia"/>
                <w:sz w:val="24"/>
                <w:szCs w:val="24"/>
              </w:rPr>
              <w:t>花蓮縣花蓮</w:t>
            </w:r>
          </w:p>
          <w:p w:rsidR="000911EA" w:rsidRPr="00DA625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ED405B">
              <w:rPr>
                <w:rFonts w:ascii="標楷體" w:hAnsi="標楷體" w:cs="標楷體" w:hint="eastAsia"/>
                <w:sz w:val="24"/>
                <w:szCs w:val="24"/>
              </w:rPr>
              <w:t>市府前路</w:t>
            </w:r>
            <w:r w:rsidRPr="00ED405B">
              <w:rPr>
                <w:rFonts w:ascii="標楷體" w:hAnsi="標楷體" w:cs="標楷體"/>
                <w:sz w:val="24"/>
                <w:szCs w:val="24"/>
              </w:rPr>
              <w:t>17</w:t>
            </w:r>
            <w:r w:rsidRPr="00ED405B">
              <w:rPr>
                <w:rFonts w:ascii="標楷體" w:hAnsi="標楷體" w:cs="標楷體" w:hint="eastAsia"/>
                <w:sz w:val="24"/>
                <w:szCs w:val="24"/>
              </w:rPr>
              <w:t>號</w:t>
            </w:r>
            <w:r w:rsidRPr="00D971E1">
              <w:rPr>
                <w:rFonts w:ascii="標楷體" w:hAnsi="標楷體" w:cs="標楷體"/>
                <w:sz w:val="24"/>
                <w:szCs w:val="24"/>
              </w:rPr>
              <w:t>)</w:t>
            </w:r>
          </w:p>
        </w:tc>
      </w:tr>
      <w:tr w:rsidR="000911EA" w:rsidRPr="00955B38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0840~093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新光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兆豐農場</w:t>
            </w: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0930~1100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農場小旅行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縁來就是你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】破冰之旅、在互動間打破尷尬認識彼此</w:t>
            </w:r>
            <w:r w:rsidRPr="00EE1D9A">
              <w:rPr>
                <w:rFonts w:ascii="標楷體" w:hAnsi="標楷體"/>
                <w:sz w:val="24"/>
                <w:szCs w:val="24"/>
              </w:rPr>
              <w:t>!</w:t>
            </w:r>
          </w:p>
          <w:p w:rsidR="000911EA" w:rsidRPr="00F70A55" w:rsidRDefault="000911EA" w:rsidP="00DC3878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2"/>
                <w:szCs w:val="22"/>
              </w:rPr>
              <w:t>卡踏車吹吹風、讓藍天白雲為愛情加分</w:t>
            </w:r>
            <w:r w:rsidRPr="00A1514F">
              <w:rPr>
                <w:sz w:val="22"/>
                <w:szCs w:val="22"/>
              </w:rPr>
              <w:t>!</w:t>
            </w:r>
          </w:p>
        </w:tc>
        <w:tc>
          <w:tcPr>
            <w:tcW w:w="2310" w:type="dxa"/>
            <w:vMerge w:val="restart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新光兆豐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休閒農場</w:t>
            </w: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1100~1200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歡樂笑聲中預約幸福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C60D87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】百萬大歌星看看誰是</w:t>
            </w:r>
            <w:r>
              <w:rPr>
                <w:rFonts w:ascii="標楷體" w:hAnsi="標楷體"/>
                <w:sz w:val="24"/>
                <w:szCs w:val="24"/>
              </w:rPr>
              <w:t>KTV</w:t>
            </w:r>
            <w:r>
              <w:rPr>
                <w:rFonts w:ascii="標楷體" w:hAnsi="標楷體" w:hint="eastAsia"/>
                <w:sz w:val="24"/>
                <w:szCs w:val="24"/>
              </w:rPr>
              <w:t>歌王、歌后</w:t>
            </w:r>
          </w:p>
        </w:tc>
        <w:tc>
          <w:tcPr>
            <w:tcW w:w="2310" w:type="dxa"/>
            <w:vMerge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1200~1300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在農場大自然的閒適中享用午餐、分享你我他的心情</w:t>
            </w:r>
          </w:p>
        </w:tc>
        <w:tc>
          <w:tcPr>
            <w:tcW w:w="2310" w:type="dxa"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豐收館餐廳</w:t>
            </w: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1300~143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午後的歡樂時光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】愛情蜜月展，預購你我的幸福小旅行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】尋找世界通、發現智慧王，就是對的人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新光兆豐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休閒農場</w:t>
            </w:r>
          </w:p>
          <w:p w:rsidR="000911EA" w:rsidRPr="0047125E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會議室</w:t>
            </w:r>
            <w:r>
              <w:rPr>
                <w:rFonts w:ascii="標楷體" w:hAnsi="標楷體"/>
                <w:szCs w:val="28"/>
              </w:rPr>
              <w:t>+</w:t>
            </w: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1430~160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午茶甜品、串起情緣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愛戀比一比讓愛情指數</w:t>
            </w:r>
            <w:r>
              <w:rPr>
                <w:sz w:val="24"/>
                <w:szCs w:val="24"/>
              </w:rPr>
              <w:t>High</w:t>
            </w:r>
            <w:r>
              <w:rPr>
                <w:rFonts w:hint="eastAsia"/>
                <w:sz w:val="24"/>
                <w:szCs w:val="24"/>
              </w:rPr>
              <w:t>到最高點</w:t>
            </w:r>
          </w:p>
        </w:tc>
        <w:tc>
          <w:tcPr>
            <w:tcW w:w="2310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園區慢遊、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醞釀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愛情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一起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用相機留下你我身影</w:t>
            </w:r>
            <w:r w:rsidRPr="0039647E">
              <w:rPr>
                <w:rFonts w:ascii="標楷體" w:hAnsi="標楷體" w:hint="eastAsia"/>
                <w:bCs/>
                <w:sz w:val="24"/>
                <w:szCs w:val="24"/>
              </w:rPr>
              <w:t>讓愛情發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酵</w:t>
            </w:r>
            <w:r w:rsidRPr="0039647E"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E25193" w:rsidRDefault="000911EA" w:rsidP="00DC3878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294"/>
          <w:jc w:val="center"/>
        </w:trPr>
        <w:tc>
          <w:tcPr>
            <w:tcW w:w="1622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11EA" w:rsidRPr="00EC4E71" w:rsidRDefault="000911EA" w:rsidP="00415A55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415A55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【承辦廠商】上置旅行社</w:t>
      </w:r>
      <w:r>
        <w:rPr>
          <w:rFonts w:ascii="標楷體" w:hAnsi="標楷體"/>
          <w:szCs w:val="28"/>
        </w:rPr>
        <w:t xml:space="preserve">(Unijoys) </w:t>
      </w:r>
      <w:hyperlink r:id="rId25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 xml:space="preserve"> 0980891314</w:t>
      </w:r>
    </w:p>
    <w:p w:rsidR="000911EA" w:rsidRDefault="000911EA" w:rsidP="00415A55">
      <w:pPr>
        <w:spacing w:line="400" w:lineRule="exact"/>
        <w:jc w:val="left"/>
        <w:rPr>
          <w:rFonts w:ascii="標楷體"/>
          <w:b/>
          <w:szCs w:val="28"/>
        </w:rPr>
      </w:pPr>
      <w:r>
        <w:rPr>
          <w:noProof/>
        </w:rPr>
        <w:pict>
          <v:shape id="圖片 294" o:spid="_x0000_s1054" type="#_x0000_t75" alt="27_4200_106_MZQv" style="position:absolute;margin-left:74.8pt;margin-top:28.25pt;width:159.9pt;height:26.95pt;z-index:-251652096;visibility:visible" wrapcoords="6389 600 101 6600 710 10200 -101 11400 101 12600 8315 19800 8315 20400 8721 20400 20890 19200 21499 11400 20282 6600 18254 3600 6794 600 6389 600">
            <v:imagedata r:id="rId8" o:title=""/>
            <w10:wrap type="tight"/>
          </v:shape>
        </w:pict>
      </w:r>
      <w:r>
        <w:rPr>
          <w:noProof/>
        </w:rPr>
        <w:pict>
          <v:shape id="圖片 295" o:spid="_x0000_s1055" type="#_x0000_t75" alt="27_4200_106_MZQv" style="position:absolute;margin-left:233.8pt;margin-top:27.55pt;width:168.25pt;height:28.35pt;z-index:-251651072;visibility:visible" wrapcoords="6364 568 289 6253 96 7958 -96 11368 289 13642 8389 18758 8293 20463 8775 20463 20250 19326 21504 18189 21504 11368 19382 9663 20443 6821 19286 3411 6750 568 6364 568">
            <v:imagedata r:id="rId8" o:title=""/>
            <w10:wrap type="tight"/>
          </v:shape>
        </w:pict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花蓮縣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/>
          <w:b/>
          <w:szCs w:val="28"/>
        </w:rPr>
        <w:t>(</w:t>
      </w:r>
      <w:r w:rsidRPr="00C1563B">
        <w:rPr>
          <w:rFonts w:ascii="標楷體" w:hAnsi="標楷體" w:hint="eastAsia"/>
          <w:b/>
          <w:szCs w:val="28"/>
        </w:rPr>
        <w:t>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</w:t>
      </w:r>
    </w:p>
    <w:p w:rsidR="000911EA" w:rsidRPr="00A840C9" w:rsidRDefault="000911EA" w:rsidP="00CE6E91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t>十三、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十三梯次：</w:t>
      </w:r>
      <w:r w:rsidRPr="007D7F60">
        <w:rPr>
          <w:sz w:val="30"/>
          <w:szCs w:val="30"/>
        </w:rPr>
        <w:t xml:space="preserve"> 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09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27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愛戀巧克力雲莊情</w:t>
      </w:r>
      <w:r w:rsidRPr="007D7F60">
        <w:rPr>
          <w:rFonts w:hint="eastAsia"/>
          <w:sz w:val="30"/>
          <w:szCs w:val="30"/>
        </w:rPr>
        <w:t>一日遊</w:t>
      </w:r>
    </w:p>
    <w:p w:rsidR="000911EA" w:rsidRPr="004905E1" w:rsidRDefault="000911EA" w:rsidP="00CE6E91">
      <w:pPr>
        <w:spacing w:line="400" w:lineRule="exact"/>
        <w:jc w:val="left"/>
        <w:rPr>
          <w:rFonts w:ascii="標楷體"/>
          <w:b/>
          <w:bCs/>
          <w:szCs w:val="28"/>
        </w:rPr>
      </w:pPr>
      <w:r>
        <w:rPr>
          <w:rFonts w:ascii="標楷體" w:hAnsi="標楷體"/>
          <w:b/>
          <w:kern w:val="0"/>
          <w:szCs w:val="28"/>
        </w:rPr>
        <w:t xml:space="preserve"> </w:t>
      </w:r>
      <w:r>
        <w:rPr>
          <w:rFonts w:ascii="標楷體" w:hAnsi="標楷體" w:hint="eastAsia"/>
          <w:b/>
          <w:kern w:val="0"/>
          <w:szCs w:val="28"/>
        </w:rPr>
        <w:t>啟程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巧克力雲莊破冰之旅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浪漫午餐饗宴</w:t>
      </w:r>
      <w:r w:rsidRPr="002D42E4">
        <w:rPr>
          <w:rFonts w:ascii="標楷體" w:hAnsi="標楷體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巧克力</w:t>
      </w:r>
      <w:r>
        <w:rPr>
          <w:rFonts w:ascii="標楷體" w:hAnsi="標楷體"/>
          <w:b/>
          <w:kern w:val="0"/>
          <w:szCs w:val="28"/>
        </w:rPr>
        <w:t>DIY+</w:t>
      </w:r>
      <w:r>
        <w:rPr>
          <w:rFonts w:ascii="標楷體" w:hAnsi="標楷體" w:hint="eastAsia"/>
          <w:b/>
          <w:kern w:val="0"/>
          <w:szCs w:val="28"/>
        </w:rPr>
        <w:t>午茶</w:t>
      </w:r>
      <w:r>
        <w:rPr>
          <w:rFonts w:ascii="標楷體" w:hAnsi="標楷體"/>
          <w:b/>
          <w:kern w:val="0"/>
          <w:szCs w:val="28"/>
        </w:rPr>
        <w:t>+</w:t>
      </w:r>
      <w:r>
        <w:rPr>
          <w:rFonts w:ascii="標楷體" w:hAnsi="標楷體" w:hint="eastAsia"/>
          <w:b/>
          <w:kern w:val="0"/>
          <w:szCs w:val="28"/>
        </w:rPr>
        <w:t>互動時光</w:t>
      </w:r>
      <w:r w:rsidRPr="002D42E4">
        <w:rPr>
          <w:rFonts w:ascii="標楷體" w:hAnsi="標楷體"/>
          <w:b/>
          <w:kern w:val="0"/>
          <w:szCs w:val="28"/>
        </w:rPr>
        <w:t>/</w:t>
      </w:r>
      <w:r w:rsidRPr="002D42E4">
        <w:rPr>
          <w:rFonts w:ascii="標楷體" w:hAnsi="標楷體" w:hint="eastAsia"/>
          <w:b/>
          <w:kern w:val="0"/>
          <w:szCs w:val="28"/>
        </w:rPr>
        <w:t>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22"/>
        <w:gridCol w:w="5528"/>
        <w:gridCol w:w="2310"/>
      </w:tblGrid>
      <w:tr w:rsidR="000911EA" w:rsidRPr="00955B38" w:rsidTr="00DC3878">
        <w:trPr>
          <w:cantSplit/>
          <w:trHeight w:val="380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行程</w:t>
            </w:r>
            <w:r>
              <w:rPr>
                <w:rFonts w:ascii="標楷體" w:hAnsi="標楷體"/>
                <w:szCs w:val="28"/>
              </w:rPr>
              <w:t xml:space="preserve">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310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0911EA" w:rsidRPr="00DA625A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 w:val="restart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苗栗縣</w:t>
            </w: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政府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E56F89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4905E1">
              <w:rPr>
                <w:rFonts w:ascii="標楷體" w:hAnsi="標楷體" w:cs="標楷體" w:hint="eastAsia"/>
                <w:sz w:val="24"/>
                <w:szCs w:val="24"/>
              </w:rPr>
              <w:t>苗栗縣苗栗市</w:t>
            </w:r>
          </w:p>
          <w:p w:rsidR="000911EA" w:rsidRPr="00DA625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4905E1">
              <w:rPr>
                <w:rFonts w:ascii="標楷體" w:hAnsi="標楷體" w:cs="標楷體" w:hint="eastAsia"/>
                <w:sz w:val="24"/>
                <w:szCs w:val="24"/>
              </w:rPr>
              <w:t>府前路</w:t>
            </w:r>
            <w:r w:rsidRPr="004905E1">
              <w:rPr>
                <w:rFonts w:ascii="標楷體" w:hAnsi="標楷體" w:cs="標楷體"/>
                <w:sz w:val="24"/>
                <w:szCs w:val="24"/>
              </w:rPr>
              <w:t>1</w:t>
            </w:r>
            <w:r w:rsidRPr="004905E1">
              <w:rPr>
                <w:rFonts w:ascii="標楷體" w:hAnsi="標楷體" w:cs="標楷體" w:hint="eastAsia"/>
                <w:sz w:val="24"/>
                <w:szCs w:val="24"/>
              </w:rPr>
              <w:t>號</w:t>
            </w:r>
            <w:r w:rsidRPr="00E56F89">
              <w:rPr>
                <w:rFonts w:ascii="標楷體" w:hAnsi="標楷體" w:cs="標楷體"/>
                <w:sz w:val="24"/>
                <w:szCs w:val="24"/>
              </w:rPr>
              <w:t>)</w:t>
            </w:r>
          </w:p>
        </w:tc>
      </w:tr>
      <w:tr w:rsidR="000911EA" w:rsidRPr="00955B38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0820~084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0840~092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苗栗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巧克力雲莊</w:t>
            </w: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0920~1100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</w:t>
            </w:r>
            <w:r w:rsidRPr="00EE1D9A">
              <w:rPr>
                <w:rFonts w:ascii="標楷體" w:hAnsi="標楷體"/>
                <w:sz w:val="24"/>
                <w:szCs w:val="24"/>
              </w:rPr>
              <w:t>!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百萬大歌星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愛戀小學堂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/>
                <w:color w:val="000000"/>
                <w:sz w:val="22"/>
                <w:szCs w:val="22"/>
              </w:rPr>
              <w:t>Movie APP</w:t>
            </w:r>
          </w:p>
        </w:tc>
        <w:tc>
          <w:tcPr>
            <w:tcW w:w="2310" w:type="dxa"/>
            <w:vMerge w:val="restart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巧克力雲莊園區</w:t>
            </w: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1100~1200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默契考驗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誰是</w:t>
            </w:r>
            <w:r>
              <w:rPr>
                <w:rFonts w:ascii="標楷體" w:hAnsi="標楷體"/>
                <w:szCs w:val="28"/>
                <w:u w:val="single"/>
              </w:rPr>
              <w:t>Mr.Right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C60D87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】浪漫卡交流，找出對的人、對的時間</w:t>
            </w:r>
          </w:p>
        </w:tc>
        <w:tc>
          <w:tcPr>
            <w:tcW w:w="2310" w:type="dxa"/>
            <w:vMerge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1200~1300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在濃情巧克力的香氣中享受甜蜜特製的風味午餐</w:t>
            </w:r>
          </w:p>
        </w:tc>
        <w:tc>
          <w:tcPr>
            <w:tcW w:w="2310" w:type="dxa"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夢想館</w:t>
            </w: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幸福學堂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啟動密碼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】童話故事書激盪想像力、串連你我的心</w:t>
            </w:r>
          </w:p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】幸福隨堂考讓你我更了解彼此的想法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巧克力雲莊</w:t>
            </w:r>
          </w:p>
          <w:p w:rsidR="000911EA" w:rsidRPr="0047125E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</w:t>
            </w:r>
            <w:r>
              <w:rPr>
                <w:rFonts w:ascii="標楷體" w:hAnsi="標楷體"/>
                <w:szCs w:val="28"/>
                <w:u w:val="single"/>
              </w:rPr>
              <w:t>DIY</w:t>
            </w:r>
            <w:r>
              <w:rPr>
                <w:rFonts w:ascii="標楷體" w:hAnsi="標楷體" w:hint="eastAsia"/>
                <w:szCs w:val="28"/>
                <w:u w:val="single"/>
              </w:rPr>
              <w:t>、特製情人禮物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E25193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A36986">
              <w:rPr>
                <w:rFonts w:hint="eastAsia"/>
                <w:sz w:val="24"/>
                <w:szCs w:val="24"/>
              </w:rPr>
              <w:t>一起製作</w:t>
            </w:r>
            <w:r>
              <w:rPr>
                <w:rFonts w:hint="eastAsia"/>
                <w:sz w:val="24"/>
                <w:szCs w:val="24"/>
              </w:rPr>
              <w:t>巧克力</w:t>
            </w:r>
            <w:r w:rsidRPr="00A36986">
              <w:rPr>
                <w:sz w:val="24"/>
                <w:szCs w:val="24"/>
              </w:rPr>
              <w:t>DIY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預約下一站幸福</w:t>
            </w:r>
            <w:r w:rsidRPr="001E241E">
              <w:rPr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</w:t>
            </w:r>
            <w:r>
              <w:rPr>
                <w:rFonts w:ascii="標楷體" w:hAnsi="標楷體"/>
                <w:szCs w:val="28"/>
                <w:u w:val="single"/>
              </w:rPr>
              <w:t>&amp;</w:t>
            </w:r>
            <w:r>
              <w:rPr>
                <w:rFonts w:ascii="標楷體" w:hAnsi="標楷體" w:hint="eastAsia"/>
                <w:szCs w:val="28"/>
                <w:u w:val="single"/>
              </w:rPr>
              <w:t>幸福遊園の戀愛滋味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E25193">
              <w:rPr>
                <w:rFonts w:ascii="標楷體" w:hAnsi="標楷體" w:hint="eastAsia"/>
                <w:sz w:val="24"/>
                <w:szCs w:val="24"/>
              </w:rPr>
              <w:t>讓愛情狗仔隊</w:t>
            </w:r>
            <w:r>
              <w:rPr>
                <w:rFonts w:ascii="標楷體" w:hAnsi="標楷體" w:hint="eastAsia"/>
                <w:sz w:val="24"/>
                <w:szCs w:val="24"/>
              </w:rPr>
              <w:t>充當月老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幫妳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>
              <w:rPr>
                <w:rFonts w:ascii="標楷體" w:hAnsi="標楷體" w:hint="eastAsia"/>
                <w:sz w:val="24"/>
                <w:szCs w:val="24"/>
              </w:rPr>
              <w:t>你找出牽引的紅線</w:t>
            </w:r>
          </w:p>
        </w:tc>
        <w:tc>
          <w:tcPr>
            <w:tcW w:w="2310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E25193" w:rsidRDefault="000911EA" w:rsidP="00DC3878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294"/>
          <w:jc w:val="center"/>
        </w:trPr>
        <w:tc>
          <w:tcPr>
            <w:tcW w:w="1622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1730~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11EA" w:rsidRPr="00EC4E71" w:rsidRDefault="000911EA" w:rsidP="00CE6E91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CE6E91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【承辦廠商】上置旅行社</w:t>
      </w:r>
      <w:r>
        <w:rPr>
          <w:rFonts w:ascii="標楷體" w:hAnsi="標楷體"/>
          <w:szCs w:val="28"/>
        </w:rPr>
        <w:t xml:space="preserve">(Unijoys) </w:t>
      </w:r>
      <w:hyperlink r:id="rId26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 xml:space="preserve"> 0980891314</w:t>
      </w:r>
    </w:p>
    <w:p w:rsidR="000911EA" w:rsidRDefault="000911EA" w:rsidP="00CE6E91">
      <w:pPr>
        <w:spacing w:line="400" w:lineRule="exact"/>
        <w:jc w:val="left"/>
        <w:rPr>
          <w:rFonts w:ascii="標楷體"/>
          <w:b/>
          <w:szCs w:val="28"/>
        </w:rPr>
      </w:pPr>
      <w:r>
        <w:rPr>
          <w:noProof/>
        </w:rPr>
        <w:pict>
          <v:shape id="圖片 296" o:spid="_x0000_s1056" type="#_x0000_t75" alt="27_4200_106_MZQv" style="position:absolute;margin-left:74.8pt;margin-top:28.25pt;width:159.9pt;height:26.95pt;z-index:-251650048;visibility:visible" wrapcoords="6389 600 101 6600 710 10200 -101 11400 101 12600 8315 19800 8315 20400 8721 20400 20890 19200 21499 11400 20282 6600 18254 3600 6794 600 6389 600">
            <v:imagedata r:id="rId8" o:title=""/>
            <w10:wrap type="tight"/>
          </v:shape>
        </w:pict>
      </w:r>
      <w:r>
        <w:rPr>
          <w:noProof/>
        </w:rPr>
        <w:pict>
          <v:shape id="圖片 297" o:spid="_x0000_s1057" type="#_x0000_t75" alt="27_4200_106_MZQv" style="position:absolute;margin-left:233.8pt;margin-top:27.55pt;width:168.25pt;height:28.35pt;z-index:-251649024;visibility:visible" wrapcoords="6364 568 289 6253 96 7958 -96 11368 289 13642 8389 18758 8293 20463 8775 20463 20250 19326 21504 18189 21504 11368 19382 9663 20443 6821 19286 3411 6750 568 6364 568">
            <v:imagedata r:id="rId8" o:title=""/>
            <w10:wrap type="tight"/>
          </v:shape>
        </w:pict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苗栗縣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/>
          <w:b/>
          <w:szCs w:val="28"/>
        </w:rPr>
        <w:t>(</w:t>
      </w:r>
      <w:r w:rsidRPr="00C1563B">
        <w:rPr>
          <w:rFonts w:ascii="標楷體" w:hAnsi="標楷體" w:hint="eastAsia"/>
          <w:b/>
          <w:szCs w:val="28"/>
        </w:rPr>
        <w:t>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</w:t>
      </w:r>
      <w:r>
        <w:rPr>
          <w:rFonts w:ascii="標楷體" w:hAnsi="標楷體"/>
          <w:b/>
          <w:szCs w:val="28"/>
        </w:rPr>
        <w:t>)</w:t>
      </w:r>
    </w:p>
    <w:p w:rsidR="000911EA" w:rsidRPr="00A840C9" w:rsidRDefault="000911EA" w:rsidP="00CE6E91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t>十四、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十四梯次：</w:t>
      </w:r>
      <w:r w:rsidRPr="007D7F60">
        <w:rPr>
          <w:sz w:val="30"/>
          <w:szCs w:val="30"/>
        </w:rPr>
        <w:t xml:space="preserve"> 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04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秋戀費茲洛魔菇園</w:t>
      </w:r>
      <w:r w:rsidRPr="007D7F60">
        <w:rPr>
          <w:rFonts w:hint="eastAsia"/>
          <w:sz w:val="30"/>
          <w:szCs w:val="30"/>
        </w:rPr>
        <w:t>一日遊</w:t>
      </w:r>
    </w:p>
    <w:p w:rsidR="000911EA" w:rsidRDefault="000911EA" w:rsidP="00CE6E91">
      <w:pPr>
        <w:spacing w:line="400" w:lineRule="exact"/>
        <w:rPr>
          <w:rFonts w:ascii="標楷體"/>
          <w:b/>
          <w:bCs/>
          <w:szCs w:val="28"/>
        </w:rPr>
      </w:pP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費茲洛公園卡踏車小旅行</w:t>
      </w:r>
      <w:r w:rsidRPr="000C7FBD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魔菇部落</w:t>
      </w:r>
      <w:r w:rsidRPr="003C32F7">
        <w:rPr>
          <w:rFonts w:ascii="標楷體" w:hAnsi="標楷體" w:hint="eastAsia"/>
          <w:b/>
          <w:bCs/>
          <w:szCs w:val="28"/>
        </w:rPr>
        <w:t>農場</w:t>
      </w:r>
      <w:r>
        <w:rPr>
          <w:rFonts w:ascii="標楷體" w:hAnsi="標楷體" w:hint="eastAsia"/>
          <w:b/>
          <w:bCs/>
          <w:szCs w:val="28"/>
        </w:rPr>
        <w:t>午餐</w:t>
      </w:r>
      <w:r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午茶</w:t>
      </w:r>
      <w:r>
        <w:rPr>
          <w:rFonts w:ascii="標楷體" w:hAnsi="標楷體"/>
          <w:b/>
          <w:bCs/>
          <w:szCs w:val="28"/>
        </w:rPr>
        <w:t>+</w:t>
      </w:r>
      <w:r>
        <w:rPr>
          <w:rFonts w:ascii="標楷體" w:hAnsi="標楷體" w:hint="eastAsia"/>
          <w:b/>
          <w:bCs/>
          <w:szCs w:val="28"/>
        </w:rPr>
        <w:t>互動時光</w:t>
      </w:r>
      <w:r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5528"/>
        <w:gridCol w:w="2314"/>
      </w:tblGrid>
      <w:tr w:rsidR="000911EA" w:rsidRPr="00955B38" w:rsidTr="00DC3878">
        <w:trPr>
          <w:cantSplit/>
          <w:trHeight w:val="380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行程</w:t>
            </w:r>
            <w:r>
              <w:rPr>
                <w:rFonts w:ascii="標楷體" w:hAnsi="標楷體"/>
                <w:szCs w:val="28"/>
              </w:rPr>
              <w:t xml:space="preserve">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31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0911EA" w:rsidRPr="00DA625A" w:rsidTr="00DC3878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Merge w:val="restart"/>
            <w:vAlign w:val="center"/>
          </w:tcPr>
          <w:p w:rsidR="000911EA" w:rsidRPr="00D971E1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彰化縣政府</w:t>
            </w:r>
          </w:p>
          <w:p w:rsidR="000911EA" w:rsidRPr="00DA625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AE3D2D">
              <w:rPr>
                <w:rFonts w:ascii="標楷體" w:hAnsi="標楷體" w:cs="標楷體" w:hint="eastAsia"/>
                <w:sz w:val="24"/>
                <w:szCs w:val="24"/>
              </w:rPr>
              <w:t>彰化縣彰化市</w:t>
            </w:r>
            <w:r>
              <w:rPr>
                <w:rFonts w:ascii="標楷體" w:cs="標楷體"/>
                <w:sz w:val="24"/>
                <w:szCs w:val="24"/>
              </w:rPr>
              <w:br/>
            </w:r>
            <w:r w:rsidRPr="00AE3D2D">
              <w:rPr>
                <w:rFonts w:ascii="標楷體" w:hAnsi="標楷體" w:cs="標楷體" w:hint="eastAsia"/>
                <w:sz w:val="24"/>
                <w:szCs w:val="24"/>
              </w:rPr>
              <w:t>中山路二段</w:t>
            </w:r>
            <w:r w:rsidRPr="00AE3D2D">
              <w:rPr>
                <w:rFonts w:ascii="標楷體" w:hAnsi="標楷體" w:cs="標楷體"/>
                <w:sz w:val="24"/>
                <w:szCs w:val="24"/>
              </w:rPr>
              <w:t>416</w:t>
            </w:r>
            <w:r w:rsidRPr="00AE3D2D">
              <w:rPr>
                <w:rFonts w:ascii="標楷體" w:hAnsi="標楷體" w:cs="標楷體" w:hint="eastAsia"/>
                <w:sz w:val="24"/>
                <w:szCs w:val="24"/>
              </w:rPr>
              <w:t>號</w:t>
            </w:r>
            <w:r w:rsidRPr="00D971E1">
              <w:rPr>
                <w:rFonts w:ascii="標楷體" w:hAnsi="標楷體" w:cs="標楷體"/>
                <w:sz w:val="24"/>
                <w:szCs w:val="24"/>
              </w:rPr>
              <w:t>)</w:t>
            </w:r>
          </w:p>
        </w:tc>
      </w:tr>
      <w:tr w:rsidR="000911EA" w:rsidRPr="00955B38" w:rsidTr="00DC3878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0820~0840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0840~093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費茲洛公園</w:t>
            </w: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0930~103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破冰約會、浪漫序曲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/>
                <w:sz w:val="24"/>
                <w:szCs w:val="24"/>
              </w:rPr>
              <w:t>Movie</w:t>
            </w:r>
            <w:r>
              <w:rPr>
                <w:rFonts w:ascii="標楷體" w:hAnsi="標楷體" w:hint="eastAsia"/>
                <w:sz w:val="24"/>
                <w:szCs w:val="24"/>
              </w:rPr>
              <w:t>打卡趣揭開聯誼活動浪漫序曲</w:t>
            </w:r>
          </w:p>
          <w:p w:rsidR="000911EA" w:rsidRPr="00422C71" w:rsidRDefault="000911EA" w:rsidP="00DC3878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命運安排歡樂闖關</w:t>
            </w:r>
          </w:p>
        </w:tc>
        <w:tc>
          <w:tcPr>
            <w:tcW w:w="2314" w:type="dxa"/>
            <w:vMerge w:val="restart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費茲洛公園</w:t>
            </w: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1030~113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費茲洛公園歡樂之旅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百萬大歌星就是愛唱歌</w:t>
            </w:r>
            <w:r>
              <w:rPr>
                <w:rFonts w:ascii="標楷體" w:hAnsi="標楷體"/>
                <w:sz w:val="24"/>
                <w:szCs w:val="24"/>
              </w:rPr>
              <w:t>/</w:t>
            </w:r>
            <w:r>
              <w:rPr>
                <w:rFonts w:ascii="標楷體" w:hAnsi="標楷體" w:hint="eastAsia"/>
                <w:sz w:val="24"/>
                <w:szCs w:val="24"/>
              </w:rPr>
              <w:t>預約幸福約會</w:t>
            </w:r>
          </w:p>
        </w:tc>
        <w:tc>
          <w:tcPr>
            <w:tcW w:w="2314" w:type="dxa"/>
            <w:vMerge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1130~130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可愛菇菇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的午餐約會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鮮嫩鄉野大餐挑動你我的味蕾、揭開你我話題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魔菇農場</w:t>
            </w: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1300~140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0911EA" w:rsidRPr="00A36986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A36986">
              <w:rPr>
                <w:rFonts w:ascii="標楷體" w:hAnsi="標楷體" w:hint="eastAsia"/>
                <w:szCs w:val="28"/>
                <w:u w:val="single"/>
              </w:rPr>
              <w:t>談心談情、談未來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A36986" w:rsidRDefault="000911EA" w:rsidP="00DC3878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】愛情祕密盒、</w:t>
            </w:r>
            <w:r w:rsidRPr="00A36986">
              <w:rPr>
                <w:rFonts w:ascii="標楷體" w:hAnsi="標楷體" w:cs="新細明體" w:hint="eastAsia"/>
                <w:sz w:val="24"/>
                <w:szCs w:val="24"/>
              </w:rPr>
              <w:t>心情故事分享活動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魔菇部落</w:t>
            </w:r>
          </w:p>
          <w:p w:rsidR="000911EA" w:rsidRPr="0047125E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生態農場</w:t>
            </w: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1400~160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D87004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  <w:p w:rsidR="000911EA" w:rsidRPr="00C7436E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默契大考驗、愛戀比一比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、偶愛金頭腦</w:t>
            </w:r>
          </w:p>
        </w:tc>
        <w:tc>
          <w:tcPr>
            <w:tcW w:w="2314" w:type="dxa"/>
            <w:vMerge/>
            <w:vAlign w:val="center"/>
          </w:tcPr>
          <w:p w:rsidR="000911EA" w:rsidRPr="0047125E" w:rsidRDefault="000911EA" w:rsidP="00DC3878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午茶約會、兩性愛戀小學堂</w:t>
            </w:r>
            <w:r w:rsidRPr="00EB3D15">
              <w:rPr>
                <w:rFonts w:ascii="標楷體" w:hAnsi="標楷體"/>
                <w:szCs w:val="28"/>
              </w:rPr>
              <w:t>: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兩性愛戀小學堂讓你我更了解異性的心</w:t>
            </w:r>
          </w:p>
        </w:tc>
        <w:tc>
          <w:tcPr>
            <w:tcW w:w="2314" w:type="dxa"/>
            <w:vMerge/>
            <w:vAlign w:val="center"/>
          </w:tcPr>
          <w:p w:rsidR="000911EA" w:rsidRPr="0047125E" w:rsidRDefault="000911EA" w:rsidP="00DC3878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0911EA" w:rsidTr="00DC3878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</w:t>
            </w:r>
            <w:r>
              <w:rPr>
                <w:rFonts w:ascii="標楷體" w:hAnsi="標楷體"/>
                <w:szCs w:val="28"/>
                <w:u w:val="single"/>
              </w:rPr>
              <w:t>?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B57819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vAlign w:val="center"/>
          </w:tcPr>
          <w:p w:rsidR="000911EA" w:rsidRDefault="000911EA" w:rsidP="00DC3878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</w:t>
            </w:r>
            <w:r>
              <w:rPr>
                <w:rFonts w:ascii="標楷體" w:hAnsi="標楷體" w:hint="eastAsia"/>
                <w:szCs w:val="28"/>
              </w:rPr>
              <w:t>〜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11EA" w:rsidRPr="00EC4E71" w:rsidRDefault="000911EA" w:rsidP="00CE6E91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CE6E91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【承辦廠商】上置旅行社</w:t>
      </w:r>
      <w:r>
        <w:rPr>
          <w:rFonts w:ascii="標楷體" w:hAnsi="標楷體"/>
          <w:szCs w:val="28"/>
        </w:rPr>
        <w:t xml:space="preserve">(Unijoys) </w:t>
      </w:r>
      <w:hyperlink r:id="rId27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 xml:space="preserve"> 0980891314</w:t>
      </w:r>
    </w:p>
    <w:p w:rsidR="000911EA" w:rsidRDefault="000911EA" w:rsidP="00CE6E91">
      <w:pPr>
        <w:spacing w:line="400" w:lineRule="exact"/>
        <w:jc w:val="left"/>
        <w:rPr>
          <w:rFonts w:ascii="標楷體"/>
          <w:b/>
          <w:szCs w:val="28"/>
        </w:rPr>
      </w:pPr>
      <w:r>
        <w:rPr>
          <w:noProof/>
        </w:rPr>
        <w:pict>
          <v:shape id="圖片 298" o:spid="_x0000_s1058" type="#_x0000_t75" alt="27_4200_106_MZQv" style="position:absolute;margin-left:74.8pt;margin-top:28.25pt;width:159.9pt;height:26.95pt;z-index:-251648000;visibility:visible" wrapcoords="6389 600 101 6600 710 10200 -101 11400 101 12600 8315 19800 8315 20400 8721 20400 20890 19200 21499 11400 20282 6600 18254 3600 6794 600 6389 600">
            <v:imagedata r:id="rId8" o:title=""/>
            <w10:wrap type="tight"/>
          </v:shape>
        </w:pict>
      </w:r>
      <w:r>
        <w:rPr>
          <w:noProof/>
        </w:rPr>
        <w:pict>
          <v:shape id="圖片 299" o:spid="_x0000_s1059" type="#_x0000_t75" alt="27_4200_106_MZQv" style="position:absolute;margin-left:233.8pt;margin-top:27.55pt;width:168.25pt;height:28.35pt;z-index:-251646976;visibility:visible" wrapcoords="6364 568 289 6253 96 7958 -96 11368 289 13642 8389 18758 8293 20463 8775 20463 20250 19326 21504 18189 21504 11368 19382 9663 20443 6821 19286 3411 6750 568 6364 568">
            <v:imagedata r:id="rId8" o:title=""/>
            <w10:wrap type="tight"/>
          </v:shape>
        </w:pict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彰化縣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/>
          <w:b/>
          <w:szCs w:val="28"/>
        </w:rPr>
        <w:t>(</w:t>
      </w:r>
      <w:r w:rsidRPr="00C1563B">
        <w:rPr>
          <w:rFonts w:ascii="標楷體" w:hAnsi="標楷體" w:hint="eastAsia"/>
          <w:b/>
          <w:szCs w:val="28"/>
        </w:rPr>
        <w:t>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</w:t>
      </w:r>
      <w:r>
        <w:rPr>
          <w:rFonts w:ascii="標楷體" w:hAnsi="標楷體"/>
          <w:b/>
          <w:szCs w:val="28"/>
        </w:rPr>
        <w:t>)</w:t>
      </w:r>
    </w:p>
    <w:p w:rsidR="000911EA" w:rsidRDefault="000911EA" w:rsidP="00C563BA">
      <w:pPr>
        <w:spacing w:line="400" w:lineRule="exact"/>
        <w:rPr>
          <w:rFonts w:ascii="標楷體"/>
          <w:b/>
          <w:bCs/>
          <w:szCs w:val="28"/>
        </w:rPr>
      </w:pPr>
    </w:p>
    <w:p w:rsidR="000911EA" w:rsidRPr="00C35B63" w:rsidRDefault="000911EA" w:rsidP="001E285D">
      <w:pPr>
        <w:pStyle w:val="Heading2"/>
        <w:numPr>
          <w:ilvl w:val="0"/>
          <w:numId w:val="0"/>
        </w:numPr>
        <w:rPr>
          <w:rFonts w:ascii="標楷體"/>
          <w:sz w:val="28"/>
          <w:szCs w:val="28"/>
        </w:rPr>
      </w:pPr>
      <w:r>
        <w:rPr>
          <w:rFonts w:hint="eastAsia"/>
          <w:sz w:val="28"/>
          <w:szCs w:val="28"/>
        </w:rPr>
        <w:t>十五、</w:t>
      </w:r>
      <w:r>
        <w:rPr>
          <w:rFonts w:hint="eastAsia"/>
          <w:sz w:val="30"/>
          <w:szCs w:val="30"/>
        </w:rPr>
        <w:t>第十五梯次：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05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活動地點：</w:t>
      </w:r>
      <w:r w:rsidRPr="00415AD4">
        <w:rPr>
          <w:rFonts w:hint="eastAsia"/>
          <w:sz w:val="28"/>
          <w:szCs w:val="28"/>
        </w:rPr>
        <w:t>彰化縣</w:t>
      </w:r>
      <w:r>
        <w:rPr>
          <w:rFonts w:hint="eastAsia"/>
          <w:sz w:val="28"/>
          <w:szCs w:val="28"/>
        </w:rPr>
        <w:t>昇財麗禧酒店</w:t>
      </w:r>
    </w:p>
    <w:p w:rsidR="000911EA" w:rsidRPr="003053E4" w:rsidRDefault="000911EA" w:rsidP="001E285D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圖片 302" o:spid="_x0000_s1060" type="#_x0000_t75" style="position:absolute;left:0;text-align:left;margin-left:23.6pt;margin-top:23.95pt;width:223.9pt;height:183.25pt;z-index:-251644928;visibility:visible" wrapcoords="-72 0 -72 21511 21600 21511 21600 0 -72 0">
            <v:imagedata r:id="rId28" o:title="" croptop="9388f"/>
            <w10:wrap type="tight"/>
          </v:shape>
        </w:pict>
      </w:r>
      <w:r>
        <w:rPr>
          <w:rFonts w:ascii="微軟正黑體" w:eastAsia="微軟正黑體" w:hAnsi="微軟正黑體"/>
          <w:b/>
          <w:sz w:val="24"/>
          <w:szCs w:val="24"/>
        </w:rPr>
        <w:t>(</w:t>
      </w:r>
      <w:r>
        <w:rPr>
          <w:rFonts w:ascii="微軟正黑體" w:eastAsia="微軟正黑體" w:hAnsi="微軟正黑體" w:hint="eastAsia"/>
          <w:b/>
          <w:sz w:val="24"/>
          <w:szCs w:val="24"/>
        </w:rPr>
        <w:t>一</w:t>
      </w:r>
      <w:r>
        <w:rPr>
          <w:rFonts w:ascii="微軟正黑體" w:eastAsia="微軟正黑體" w:hAnsi="微軟正黑體"/>
          <w:b/>
          <w:sz w:val="24"/>
          <w:szCs w:val="24"/>
        </w:rPr>
        <w:t>)</w:t>
      </w:r>
      <w:r>
        <w:rPr>
          <w:rFonts w:ascii="微軟正黑體" w:eastAsia="微軟正黑體" w:hAnsi="微軟正黑體" w:hint="eastAsia"/>
          <w:b/>
          <w:sz w:val="24"/>
          <w:szCs w:val="24"/>
        </w:rPr>
        <w:t>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 w:rsidRPr="001E285D">
        <w:rPr>
          <w:rFonts w:ascii="微軟正黑體" w:eastAsia="微軟正黑體" w:hAnsi="微軟正黑體" w:hint="eastAsia"/>
          <w:bCs/>
          <w:sz w:val="24"/>
          <w:szCs w:val="24"/>
        </w:rPr>
        <w:t>昇財麗禧酒店</w:t>
      </w:r>
      <w:r>
        <w:rPr>
          <w:rFonts w:ascii="微軟正黑體" w:eastAsia="微軟正黑體" w:hAnsi="微軟正黑體" w:hint="eastAsia"/>
          <w:bCs/>
          <w:sz w:val="24"/>
          <w:szCs w:val="24"/>
        </w:rPr>
        <w:t>座落於各大眾運輸方便抵達之處，讓你順利走向幸福喔～</w:t>
      </w:r>
    </w:p>
    <w:p w:rsidR="000911EA" w:rsidRDefault="000911EA" w:rsidP="001E285D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圖片 301" o:spid="_x0000_s1061" type="#_x0000_t75" alt="4401_201304181101563y99C" style="position:absolute;left:0;text-align:left;margin-left:255.3pt;margin-top:-2.45pt;width:98.9pt;height:68.65pt;z-index:25167052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">
            <v:imagedata r:id="rId29" o:title=""/>
            <o:lock v:ext="edit" aspectratio="f"/>
          </v:shape>
        </w:pict>
      </w:r>
    </w:p>
    <w:p w:rsidR="000911EA" w:rsidRDefault="000911EA" w:rsidP="001E285D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Default="000911EA" w:rsidP="001E285D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_x0000_s1062" type="#_x0000_t202" style="position:absolute;left:0;text-align:left;margin-left:274.2pt;margin-top:16pt;width:192.75pt;height:145.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" filled="f" stroked="f">
            <v:textbox style="mso-fit-shape-to-text:t">
              <w:txbxContent>
                <w:p w:rsidR="000911EA" w:rsidRPr="00FF019B" w:rsidRDefault="000911EA" w:rsidP="001E285D">
                  <w:pPr>
                    <w:rPr>
                      <w:rFonts w:ascii="標楷體"/>
                      <w:b/>
                      <w:szCs w:val="28"/>
                    </w:rPr>
                  </w:pPr>
                  <w:r w:rsidRPr="001E285D">
                    <w:rPr>
                      <w:rFonts w:hint="eastAsia"/>
                      <w:b/>
                      <w:szCs w:val="28"/>
                    </w:rPr>
                    <w:t>昇財麗禧</w:t>
                  </w:r>
                  <w:r>
                    <w:rPr>
                      <w:rStyle w:val="style13"/>
                      <w:rFonts w:ascii="標楷體" w:hAnsi="標楷體" w:hint="eastAsia"/>
                      <w:szCs w:val="28"/>
                    </w:rPr>
                    <w:t>：</w:t>
                  </w:r>
                  <w:r>
                    <w:t>(04)8333999</w:t>
                  </w:r>
                  <w:r>
                    <w:rPr>
                      <w:rStyle w:val="style13"/>
                      <w:rFonts w:ascii="標楷體"/>
                      <w:szCs w:val="28"/>
                    </w:rPr>
                    <w:br/>
                  </w:r>
                  <w:r>
                    <w:rPr>
                      <w:rFonts w:hint="eastAsia"/>
                    </w:rPr>
                    <w:t>彰化縣中山路二段</w:t>
                  </w:r>
                  <w:r>
                    <w:t>395</w:t>
                  </w:r>
                  <w:r>
                    <w:rPr>
                      <w:rFonts w:hint="eastAsia"/>
                    </w:rPr>
                    <w:t>號</w:t>
                  </w:r>
                  <w:r>
                    <w:br/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【</w:t>
                  </w:r>
                  <w:r w:rsidRPr="00C1563B">
                    <w:rPr>
                      <w:rFonts w:ascii="標楷體" w:hAnsi="標楷體" w:hint="eastAsia"/>
                      <w:b/>
                      <w:szCs w:val="28"/>
                    </w:rPr>
                    <w:t>請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於活動前一周</w:t>
                  </w:r>
                  <w:r w:rsidRPr="00C1563B">
                    <w:rPr>
                      <w:rFonts w:ascii="標楷體" w:hAnsi="標楷體" w:hint="eastAsia"/>
                      <w:b/>
                      <w:szCs w:val="28"/>
                    </w:rPr>
                    <w:t>留意信箱中的行前通知</w:t>
                  </w:r>
                  <w:r>
                    <w:rPr>
                      <w:rFonts w:ascii="標楷體" w:hAnsi="標楷體"/>
                      <w:b/>
                      <w:szCs w:val="28"/>
                    </w:rPr>
                    <w:t>/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有愛的小</w:t>
                  </w:r>
                  <w:r>
                    <w:rPr>
                      <w:rFonts w:ascii="標楷體" w:hAnsi="標楷體"/>
                      <w:b/>
                      <w:szCs w:val="28"/>
                    </w:rPr>
                    <w:t>Map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】</w:t>
                  </w:r>
                </w:p>
              </w:txbxContent>
            </v:textbox>
          </v:shape>
        </w:pict>
      </w:r>
    </w:p>
    <w:p w:rsidR="000911EA" w:rsidRPr="00C1563B" w:rsidRDefault="000911EA" w:rsidP="001E285D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Default="000911EA" w:rsidP="001E285D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Default="000911EA" w:rsidP="001E285D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Default="000911EA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</w:p>
    <w:p w:rsidR="000911EA" w:rsidRPr="00C1563B" w:rsidRDefault="000911EA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午茶約會時光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愛情旋轉咖啡杯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互動小遊戲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7991"/>
      </w:tblGrid>
      <w:tr w:rsidR="000911EA" w:rsidRPr="00955B38" w:rsidTr="00A26482">
        <w:trPr>
          <w:cantSplit/>
          <w:trHeight w:val="335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0911EA" w:rsidRPr="005925D8" w:rsidRDefault="000911EA" w:rsidP="00A2648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    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間</w:t>
            </w:r>
          </w:p>
        </w:tc>
        <w:tc>
          <w:tcPr>
            <w:tcW w:w="7991" w:type="dxa"/>
            <w:tcBorders>
              <w:top w:val="double" w:sz="4" w:space="0" w:color="auto"/>
            </w:tcBorders>
            <w:vAlign w:val="center"/>
          </w:tcPr>
          <w:p w:rsidR="000911EA" w:rsidRPr="005925D8" w:rsidRDefault="000911EA" w:rsidP="00A2648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行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  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程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&amp; 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活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動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內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容</w:t>
            </w:r>
          </w:p>
        </w:tc>
      </w:tr>
      <w:tr w:rsidR="000911EA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浪漫滿屋愛戀</w:t>
            </w:r>
            <w:r w:rsidRPr="005925D8">
              <w:rPr>
                <w:rFonts w:ascii="標楷體" w:hAnsi="標楷體" w:cs="標楷體"/>
                <w:sz w:val="24"/>
                <w:szCs w:val="24"/>
              </w:rPr>
              <w:t>ING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報到站：幸福大門開啟〜紳士</w:t>
            </w:r>
            <w:r w:rsidRPr="005925D8">
              <w:rPr>
                <w:rFonts w:ascii="標楷體" w:hAnsi="標楷體" w:cs="標楷體"/>
                <w:sz w:val="24"/>
                <w:szCs w:val="24"/>
              </w:rPr>
              <w:t>&amp;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淑女們的報到時間！</w:t>
            </w:r>
          </w:p>
        </w:tc>
      </w:tr>
      <w:tr w:rsidR="000911EA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</w:t>
            </w:r>
            <w:r w:rsidRPr="005925D8">
              <w:rPr>
                <w:rFonts w:ascii="標楷體" w:hAnsi="標楷體" w:cs="標楷體"/>
                <w:sz w:val="24"/>
                <w:szCs w:val="24"/>
                <w:u w:val="single"/>
              </w:rPr>
              <w:t>:</w:t>
            </w:r>
          </w:p>
          <w:p w:rsidR="000911EA" w:rsidRPr="005925D8" w:rsidRDefault="000911EA" w:rsidP="00A26482">
            <w:pPr>
              <w:spacing w:line="240" w:lineRule="atLeast"/>
              <w:jc w:val="left"/>
              <w:rPr>
                <w:rFonts w:asci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愛戀一串心</w:t>
            </w:r>
            <w:r w:rsidRPr="005925D8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打破尷尬型</w:t>
            </w:r>
            <w:r w:rsidRPr="005925D8">
              <w:rPr>
                <w:rFonts w:ascii="標楷體" w:hAnsi="標楷體" w:cs="標楷體"/>
                <w:sz w:val="24"/>
                <w:szCs w:val="24"/>
              </w:rPr>
              <w:t>)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0911EA" w:rsidRPr="00DA625A" w:rsidTr="00A2648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5925D8">
              <w:rPr>
                <w:rFonts w:ascii="標楷體" w:hAnsi="標楷體" w:cs="標楷體"/>
                <w:sz w:val="24"/>
                <w:szCs w:val="24"/>
                <w:u w:val="single"/>
              </w:rPr>
              <w:t>LOVE</w:t>
            </w:r>
            <w:r w:rsidRPr="005925D8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旋轉咖啡杯、真愛來找碴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0911EA" w:rsidRPr="005925D8" w:rsidRDefault="000911EA" w:rsidP="000911EA">
            <w:pPr>
              <w:spacing w:line="240" w:lineRule="atLeast"/>
              <w:ind w:left="31680" w:hangingChars="100" w:firstLine="31680"/>
              <w:rPr>
                <w:rFonts w:ascii="標楷體" w:cs="標楷體"/>
                <w:sz w:val="24"/>
                <w:szCs w:val="24"/>
              </w:rPr>
            </w:pPr>
            <w:r w:rsidRPr="005925D8">
              <w:rPr>
                <w:rFonts w:ascii="標楷體" w:hAnsi="標楷體" w:cs="標楷體"/>
                <w:sz w:val="24"/>
                <w:szCs w:val="24"/>
              </w:rPr>
              <w:t>Tea Time&amp;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心情分享：開起愛情祕密盒、分享你我觀念：紳士們為同桌的淑女斟飲料，淑女們為紳士們拿取點心，相互體貼更拉近彼此距離喔</w:t>
            </w:r>
            <w:r w:rsidRPr="005925D8">
              <w:rPr>
                <w:rFonts w:ascii="標楷體" w:hAnsi="標楷體" w:cs="標楷體"/>
                <w:sz w:val="24"/>
                <w:szCs w:val="24"/>
              </w:rPr>
              <w:t>!!</w:t>
            </w:r>
          </w:p>
        </w:tc>
      </w:tr>
      <w:tr w:rsidR="000911EA" w:rsidRPr="00DA625A" w:rsidTr="00A2648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5925D8" w:rsidRDefault="000911EA" w:rsidP="00A26482">
            <w:pPr>
              <w:pStyle w:val="Heading4"/>
              <w:numPr>
                <w:ilvl w:val="0"/>
                <w:numId w:val="0"/>
              </w:numPr>
              <w:rPr>
                <w:rFonts w:ascii="標楷體"/>
                <w:b w:val="0"/>
                <w:sz w:val="24"/>
                <w:szCs w:val="24"/>
              </w:rPr>
            </w:pPr>
            <w:r w:rsidRPr="005925D8">
              <w:rPr>
                <w:rFonts w:ascii="標楷體" w:hAnsi="標楷體"/>
                <w:b w:val="0"/>
                <w:sz w:val="24"/>
                <w:szCs w:val="24"/>
              </w:rPr>
              <w:t>1.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主題型討論：設計</w:t>
            </w:r>
            <w:r w:rsidRPr="005925D8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5925D8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0911EA" w:rsidRPr="005925D8" w:rsidRDefault="000911EA" w:rsidP="00A2648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2.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默契大考驗：挑戰各組的愛情默契指數</w:t>
            </w:r>
            <w:r w:rsidRPr="005925D8">
              <w:rPr>
                <w:rFonts w:ascii="標楷體" w:hAnsi="標楷體"/>
                <w:sz w:val="24"/>
                <w:szCs w:val="24"/>
              </w:rPr>
              <w:t>~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讓你的脈搏</w:t>
            </w:r>
            <w:r w:rsidRPr="005925D8">
              <w:rPr>
                <w:rFonts w:ascii="標楷體" w:hAnsi="標楷體"/>
                <w:sz w:val="24"/>
                <w:szCs w:val="24"/>
              </w:rPr>
              <w:t>HIGH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到最高點</w:t>
            </w:r>
            <w:r w:rsidRPr="005925D8">
              <w:rPr>
                <w:rFonts w:ascii="標楷體" w:hAnsi="標楷體"/>
                <w:sz w:val="24"/>
                <w:szCs w:val="24"/>
              </w:rPr>
              <w:t>!</w:t>
            </w:r>
          </w:p>
          <w:p w:rsidR="000911EA" w:rsidRPr="005925D8" w:rsidRDefault="000911EA" w:rsidP="000911EA">
            <w:pPr>
              <w:spacing w:line="240" w:lineRule="atLeast"/>
              <w:ind w:left="31680" w:hangingChars="99" w:firstLine="31680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3.</w:t>
            </w:r>
            <w:r w:rsidRPr="005925D8">
              <w:rPr>
                <w:rFonts w:ascii="標楷體" w:hAnsi="標楷體"/>
                <w:kern w:val="0"/>
                <w:sz w:val="24"/>
                <w:szCs w:val="24"/>
              </w:rPr>
              <w:t>Romance Card</w:t>
            </w:r>
            <w:r w:rsidRPr="005925D8">
              <w:rPr>
                <w:rFonts w:ascii="標楷體" w:hAnsi="標楷體" w:hint="eastAsia"/>
                <w:kern w:val="0"/>
                <w:sz w:val="24"/>
                <w:szCs w:val="24"/>
              </w:rPr>
              <w:t>交流時光：由各組自行去挑出找尋伴侶時最重要的戀愛選單，然後秀出來分享給大家，以了解異性在選擇伴侶時的想法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0911EA" w:rsidRPr="00DA625A" w:rsidTr="00A2648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幸福宣言</w:t>
            </w:r>
            <w:r w:rsidRPr="005925D8">
              <w:rPr>
                <w:rFonts w:ascii="標楷體" w:hAnsi="標楷體"/>
                <w:sz w:val="24"/>
                <w:szCs w:val="24"/>
                <w:u w:val="single"/>
              </w:rPr>
              <w:t>/</w:t>
            </w: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封緘傳情〜尋找愛情心奇蹟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5925D8" w:rsidRDefault="000911EA" w:rsidP="00A26482">
            <w:pPr>
              <w:pStyle w:val="Heading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5925D8">
              <w:rPr>
                <w:b w:val="0"/>
                <w:sz w:val="24"/>
                <w:szCs w:val="24"/>
              </w:rPr>
              <w:t>1.</w:t>
            </w:r>
            <w:r w:rsidRPr="005925D8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5925D8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5925D8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</w:p>
          <w:p w:rsidR="000911EA" w:rsidRPr="005925D8" w:rsidRDefault="000911EA" w:rsidP="00A2648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2.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自由互動：在悄悄話的時段中，分享彼此的愛戀</w:t>
            </w:r>
          </w:p>
        </w:tc>
      </w:tr>
      <w:tr w:rsidR="000911EA" w:rsidRPr="00C36254" w:rsidTr="00A26482">
        <w:trPr>
          <w:cantSplit/>
          <w:trHeight w:val="49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1730~</w:t>
            </w:r>
          </w:p>
        </w:tc>
        <w:tc>
          <w:tcPr>
            <w:tcW w:w="7991" w:type="dxa"/>
            <w:tcBorders>
              <w:bottom w:val="double" w:sz="4" w:space="0" w:color="auto"/>
            </w:tcBorders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5925D8" w:rsidRDefault="000911EA" w:rsidP="00A26482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</w:t>
            </w:r>
            <w:r w:rsidRPr="005925D8">
              <w:rPr>
                <w:rFonts w:ascii="標楷體" w:hAnsi="標楷體"/>
                <w:sz w:val="24"/>
                <w:szCs w:val="24"/>
              </w:rPr>
              <w:t>!</w:t>
            </w:r>
          </w:p>
        </w:tc>
      </w:tr>
    </w:tbl>
    <w:p w:rsidR="000911EA" w:rsidRPr="00EC4E71" w:rsidRDefault="000911EA" w:rsidP="005925D8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5925D8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hyperlink r:id="rId30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 xml:space="preserve"> 0980891314</w:t>
      </w:r>
    </w:p>
    <w:p w:rsidR="000911EA" w:rsidRPr="00A840C9" w:rsidRDefault="000911EA" w:rsidP="00DC3878">
      <w:pPr>
        <w:pStyle w:val="Heading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t>十六、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十六梯次：</w:t>
      </w:r>
      <w:r w:rsidRPr="007D7F60">
        <w:rPr>
          <w:sz w:val="30"/>
          <w:szCs w:val="30"/>
        </w:rPr>
        <w:t xml:space="preserve"> 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18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香格里拉水教堂情</w:t>
      </w:r>
      <w:r w:rsidRPr="007D7F60">
        <w:rPr>
          <w:rFonts w:hint="eastAsia"/>
          <w:sz w:val="30"/>
          <w:szCs w:val="30"/>
        </w:rPr>
        <w:t>一日遊</w:t>
      </w:r>
    </w:p>
    <w:p w:rsidR="000911EA" w:rsidRDefault="000911EA" w:rsidP="00DC3878">
      <w:pPr>
        <w:spacing w:line="400" w:lineRule="exact"/>
        <w:rPr>
          <w:rFonts w:ascii="標楷體"/>
          <w:b/>
          <w:bCs/>
          <w:szCs w:val="28"/>
        </w:rPr>
      </w:pPr>
      <w:r w:rsidRPr="00670636">
        <w:rPr>
          <w:rFonts w:ascii="標楷體" w:hAnsi="標楷體" w:hint="eastAsia"/>
          <w:b/>
          <w:bCs/>
          <w:szCs w:val="28"/>
        </w:rPr>
        <w:t>啟程</w:t>
      </w:r>
      <w:r w:rsidRPr="00670636">
        <w:rPr>
          <w:rFonts w:ascii="標楷體" w:hAnsi="標楷體"/>
          <w:b/>
          <w:bCs/>
          <w:szCs w:val="28"/>
        </w:rPr>
        <w:t>/</w:t>
      </w:r>
      <w:r w:rsidRPr="000C7FBD">
        <w:rPr>
          <w:rFonts w:ascii="標楷體" w:hAnsi="標楷體" w:hint="eastAsia"/>
          <w:b/>
          <w:bCs/>
          <w:szCs w:val="28"/>
        </w:rPr>
        <w:t>梅花湖＋小熊書房</w:t>
      </w:r>
      <w:r w:rsidRPr="000C7FBD">
        <w:rPr>
          <w:rFonts w:ascii="標楷體" w:hAnsi="標楷體"/>
          <w:b/>
          <w:bCs/>
          <w:szCs w:val="28"/>
        </w:rPr>
        <w:t>/</w:t>
      </w:r>
      <w:r w:rsidRPr="000C7FBD">
        <w:rPr>
          <w:rFonts w:ascii="標楷體" w:hAnsi="標楷體" w:hint="eastAsia"/>
          <w:b/>
          <w:bCs/>
          <w:szCs w:val="28"/>
        </w:rPr>
        <w:t>香格里拉渡假飯店</w:t>
      </w:r>
      <w:r>
        <w:rPr>
          <w:rFonts w:ascii="標楷體" w:hAnsi="標楷體"/>
          <w:b/>
          <w:bCs/>
          <w:szCs w:val="28"/>
        </w:rPr>
        <w:t>+</w:t>
      </w:r>
      <w:r w:rsidRPr="000C7FBD">
        <w:rPr>
          <w:rFonts w:ascii="標楷體" w:hAnsi="標楷體" w:hint="eastAsia"/>
          <w:b/>
          <w:bCs/>
          <w:szCs w:val="28"/>
        </w:rPr>
        <w:t>水教堂</w:t>
      </w:r>
      <w:r w:rsidRPr="000C7FBD">
        <w:rPr>
          <w:rFonts w:ascii="標楷體" w:hAnsi="標楷體"/>
          <w:b/>
          <w:bCs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浪漫午茶約會</w:t>
      </w:r>
      <w:r>
        <w:rPr>
          <w:rFonts w:ascii="標楷體" w:hAnsi="標楷體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5528"/>
        <w:gridCol w:w="2314"/>
      </w:tblGrid>
      <w:tr w:rsidR="000911EA" w:rsidRPr="00955B38" w:rsidTr="00DC3878">
        <w:trPr>
          <w:cantSplit/>
          <w:trHeight w:val="380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間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行程</w:t>
            </w:r>
            <w:r>
              <w:rPr>
                <w:rFonts w:ascii="標楷體" w:hAnsi="標楷體"/>
                <w:szCs w:val="28"/>
              </w:rPr>
              <w:t xml:space="preserve">&amp; </w:t>
            </w:r>
            <w:r>
              <w:rPr>
                <w:rFonts w:ascii="標楷體" w:hAnsi="標楷體" w:hint="eastAsia"/>
                <w:szCs w:val="28"/>
              </w:rPr>
              <w:t>活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動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內</w:t>
            </w:r>
            <w:r>
              <w:rPr>
                <w:rFonts w:ascii="標楷體" w:hAnsi="標楷體"/>
                <w:szCs w:val="28"/>
              </w:rPr>
              <w:t xml:space="preserve">  </w:t>
            </w:r>
            <w:r>
              <w:rPr>
                <w:rFonts w:ascii="標楷體" w:hAnsi="標楷體" w:hint="eastAsia"/>
                <w:szCs w:val="28"/>
              </w:rPr>
              <w:t>容</w:t>
            </w:r>
          </w:p>
        </w:tc>
        <w:tc>
          <w:tcPr>
            <w:tcW w:w="2314" w:type="dxa"/>
            <w:tcBorders>
              <w:top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</w:t>
            </w:r>
            <w:r w:rsidRPr="00955B38">
              <w:rPr>
                <w:rFonts w:ascii="標楷體" w:hAnsi="標楷體"/>
                <w:szCs w:val="28"/>
              </w:rPr>
              <w:t xml:space="preserve">     </w:t>
            </w:r>
            <w:r w:rsidRPr="00955B38">
              <w:rPr>
                <w:rFonts w:ascii="標楷體" w:hAnsi="標楷體" w:hint="eastAsia"/>
                <w:szCs w:val="28"/>
              </w:rPr>
              <w:t>點</w:t>
            </w:r>
          </w:p>
        </w:tc>
      </w:tr>
      <w:tr w:rsidR="000911EA" w:rsidRPr="00DA625A" w:rsidTr="00DC3878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0800~082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Merge w:val="restart"/>
            <w:vAlign w:val="center"/>
          </w:tcPr>
          <w:p w:rsidR="000911EA" w:rsidRPr="00D971E1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宜蘭縣政府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6F3412">
              <w:rPr>
                <w:rFonts w:ascii="標楷體" w:hAnsi="標楷體" w:cs="標楷體" w:hint="eastAsia"/>
                <w:sz w:val="24"/>
                <w:szCs w:val="24"/>
              </w:rPr>
              <w:t>宜蘭縣宜蘭市</w:t>
            </w:r>
          </w:p>
          <w:p w:rsidR="000911EA" w:rsidRPr="00DA625A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6F3412">
              <w:rPr>
                <w:rFonts w:ascii="標楷體" w:hAnsi="標楷體" w:cs="標楷體" w:hint="eastAsia"/>
                <w:sz w:val="24"/>
                <w:szCs w:val="24"/>
              </w:rPr>
              <w:t>縣政北路</w:t>
            </w:r>
            <w:r w:rsidRPr="006F3412">
              <w:rPr>
                <w:rFonts w:ascii="標楷體" w:hAnsi="標楷體" w:cs="標楷體"/>
                <w:sz w:val="24"/>
                <w:szCs w:val="24"/>
              </w:rPr>
              <w:t>1</w:t>
            </w:r>
            <w:r w:rsidRPr="006F3412">
              <w:rPr>
                <w:rFonts w:ascii="標楷體" w:hAnsi="標楷體" w:cs="標楷體" w:hint="eastAsia"/>
                <w:sz w:val="24"/>
                <w:szCs w:val="24"/>
              </w:rPr>
              <w:t>號</w:t>
            </w:r>
            <w:r w:rsidRPr="00D971E1">
              <w:rPr>
                <w:rFonts w:ascii="標楷體" w:hAnsi="標楷體" w:cs="標楷體"/>
                <w:sz w:val="24"/>
                <w:szCs w:val="24"/>
              </w:rPr>
              <w:t>)</w:t>
            </w:r>
          </w:p>
        </w:tc>
      </w:tr>
      <w:tr w:rsidR="000911EA" w:rsidRPr="00955B38" w:rsidTr="00DC3878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0820~0840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Merge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 w:cs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0840~092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F70A55" w:rsidRDefault="000911EA" w:rsidP="00DC3878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宜蘭梅花湖</w:t>
            </w:r>
          </w:p>
        </w:tc>
      </w:tr>
      <w:tr w:rsidR="000911EA" w:rsidRPr="00955B38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0920~113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1E241E" w:rsidRDefault="000911EA" w:rsidP="00DC3878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小摺約會、浪漫序曲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/>
                <w:sz w:val="24"/>
                <w:szCs w:val="24"/>
              </w:rPr>
              <w:t>Movie</w:t>
            </w:r>
            <w:r>
              <w:rPr>
                <w:rFonts w:ascii="標楷體" w:hAnsi="標楷體" w:hint="eastAsia"/>
                <w:sz w:val="24"/>
                <w:szCs w:val="24"/>
              </w:rPr>
              <w:t>打卡趣揭開聯誼活動浪漫序曲</w:t>
            </w:r>
          </w:p>
          <w:p w:rsidR="000911EA" w:rsidRPr="00422C71" w:rsidRDefault="000911EA" w:rsidP="00DC3878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【小摺戀情】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/>
                <w:sz w:val="24"/>
                <w:szCs w:val="24"/>
              </w:rPr>
              <w:t>&amp;</w:t>
            </w:r>
            <w:r>
              <w:rPr>
                <w:rFonts w:ascii="標楷體" w:hAnsi="標楷體" w:hint="eastAsia"/>
                <w:sz w:val="24"/>
                <w:szCs w:val="24"/>
              </w:rPr>
              <w:t>命運安排小摺戀人</w:t>
            </w:r>
          </w:p>
        </w:tc>
        <w:tc>
          <w:tcPr>
            <w:tcW w:w="2314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梅花湖</w:t>
            </w:r>
            <w:r>
              <w:rPr>
                <w:rFonts w:ascii="標楷體" w:hAnsi="標楷體"/>
                <w:szCs w:val="28"/>
              </w:rPr>
              <w:t>+</w:t>
            </w:r>
            <w:r>
              <w:rPr>
                <w:rFonts w:ascii="標楷體" w:hAnsi="標楷體" w:hint="eastAsia"/>
                <w:szCs w:val="28"/>
              </w:rPr>
              <w:t>小熊書房</w:t>
            </w:r>
          </w:p>
        </w:tc>
      </w:tr>
      <w:tr w:rsidR="000911EA" w:rsidRPr="00C36254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1130~130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繽紛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的午餐約會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鮮嫩鄉野大餐挑動你我的味蕾</w:t>
            </w:r>
            <w:r>
              <w:rPr>
                <w:rFonts w:ascii="標楷體" w:hAnsi="標楷體"/>
                <w:sz w:val="24"/>
                <w:szCs w:val="24"/>
              </w:rPr>
              <w:t>!</w:t>
            </w:r>
          </w:p>
        </w:tc>
        <w:tc>
          <w:tcPr>
            <w:tcW w:w="2314" w:type="dxa"/>
            <w:vAlign w:val="center"/>
          </w:tcPr>
          <w:p w:rsidR="000911EA" w:rsidRPr="00C36254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香格里拉綠景廳</w:t>
            </w: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1300~140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0911EA" w:rsidRPr="00A36986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A36986">
              <w:rPr>
                <w:rFonts w:ascii="標楷體" w:hAnsi="標楷體" w:hint="eastAsia"/>
                <w:szCs w:val="28"/>
                <w:u w:val="single"/>
              </w:rPr>
              <w:t>談心談情、談未來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A36986" w:rsidRDefault="000911EA" w:rsidP="00DC3878">
            <w:pPr>
              <w:spacing w:line="240" w:lineRule="atLeast"/>
              <w:jc w:val="center"/>
              <w:rPr>
                <w:rFonts w:asci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】愛情祕密盒、</w:t>
            </w:r>
            <w:r w:rsidRPr="00A36986">
              <w:rPr>
                <w:rFonts w:ascii="標楷體" w:hAnsi="標楷體" w:cs="新細明體" w:hint="eastAsia"/>
                <w:sz w:val="24"/>
                <w:szCs w:val="24"/>
              </w:rPr>
              <w:t>心情故事分享活動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0911EA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香格里拉</w:t>
            </w:r>
            <w:r>
              <w:rPr>
                <w:rFonts w:asci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冬山河渡假飯店</w:t>
            </w:r>
          </w:p>
          <w:p w:rsidR="000911EA" w:rsidRPr="0047125E" w:rsidRDefault="000911EA" w:rsidP="00DC3878">
            <w:pPr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＋水教堂</w:t>
            </w: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1400~150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D87004" w:rsidRDefault="000911EA" w:rsidP="00DC3878">
            <w:pPr>
              <w:spacing w:line="400" w:lineRule="exact"/>
              <w:jc w:val="center"/>
              <w:rPr>
                <w:rFonts w:asci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  <w:p w:rsidR="000911EA" w:rsidRPr="00C7436E" w:rsidRDefault="000911EA" w:rsidP="00DC3878">
            <w:pPr>
              <w:spacing w:line="24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默契大考驗、愛戀比一比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、偶愛金頭腦</w:t>
            </w:r>
          </w:p>
        </w:tc>
        <w:tc>
          <w:tcPr>
            <w:tcW w:w="2314" w:type="dxa"/>
            <w:vMerge/>
            <w:vAlign w:val="center"/>
          </w:tcPr>
          <w:p w:rsidR="000911EA" w:rsidRPr="0047125E" w:rsidRDefault="000911EA" w:rsidP="00DC3878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1500~160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午茶約會、兩性愛戀小學堂</w:t>
            </w:r>
            <w:r w:rsidRPr="00EB3D15">
              <w:rPr>
                <w:rFonts w:ascii="標楷體" w:hAnsi="標楷體"/>
                <w:szCs w:val="28"/>
              </w:rPr>
              <w:t>:</w:t>
            </w:r>
          </w:p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兩性愛戀小學堂讓你我更了解異性的心</w:t>
            </w:r>
          </w:p>
        </w:tc>
        <w:tc>
          <w:tcPr>
            <w:tcW w:w="2314" w:type="dxa"/>
            <w:vMerge/>
            <w:vAlign w:val="center"/>
          </w:tcPr>
          <w:p w:rsidR="000911EA" w:rsidRPr="0047125E" w:rsidRDefault="000911EA" w:rsidP="00DC3878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47125E" w:rsidTr="00DC3878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1600~170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水教堂浪漫之旅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020F54" w:rsidRDefault="000911EA" w:rsidP="00DC3878">
            <w:pPr>
              <w:spacing w:line="240" w:lineRule="atLeast"/>
              <w:jc w:val="center"/>
              <w:rPr>
                <w:rFonts w:ascii="標楷體" w:cs="新細明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在蘭陽浪漫水教堂旁預約下一站幸福</w:t>
            </w:r>
          </w:p>
        </w:tc>
        <w:tc>
          <w:tcPr>
            <w:tcW w:w="2314" w:type="dxa"/>
            <w:vMerge/>
            <w:vAlign w:val="center"/>
          </w:tcPr>
          <w:p w:rsidR="000911EA" w:rsidRPr="0047125E" w:rsidRDefault="000911EA" w:rsidP="00DC3878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0911EA" w:rsidTr="00DC3878">
        <w:trPr>
          <w:cantSplit/>
          <w:trHeight w:val="189"/>
          <w:jc w:val="center"/>
        </w:trPr>
        <w:tc>
          <w:tcPr>
            <w:tcW w:w="1560" w:type="dxa"/>
            <w:vAlign w:val="center"/>
          </w:tcPr>
          <w:p w:rsidR="000911EA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1700~173</w:t>
            </w:r>
            <w:r w:rsidRPr="00955B38">
              <w:rPr>
                <w:rFonts w:ascii="標楷體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</w:t>
            </w:r>
            <w:r>
              <w:rPr>
                <w:rFonts w:ascii="標楷體" w:hAnsi="標楷體"/>
                <w:szCs w:val="28"/>
                <w:u w:val="single"/>
              </w:rPr>
              <w:t>?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0911EA" w:rsidRPr="00B57819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vAlign w:val="center"/>
          </w:tcPr>
          <w:p w:rsidR="000911EA" w:rsidRDefault="000911EA" w:rsidP="00DC3878">
            <w:pPr>
              <w:jc w:val="center"/>
              <w:rPr>
                <w:rFonts w:ascii="標楷體"/>
                <w:szCs w:val="28"/>
              </w:rPr>
            </w:pPr>
          </w:p>
        </w:tc>
      </w:tr>
      <w:tr w:rsidR="000911EA" w:rsidRPr="00955B38" w:rsidTr="00DC3878">
        <w:trPr>
          <w:cantSplit/>
          <w:trHeight w:val="33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1730</w:t>
            </w:r>
            <w:r>
              <w:rPr>
                <w:rFonts w:ascii="標楷體" w:hAnsi="標楷體" w:hint="eastAsia"/>
                <w:szCs w:val="28"/>
              </w:rPr>
              <w:t>〜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bottom w:val="double" w:sz="4" w:space="0" w:color="auto"/>
            </w:tcBorders>
            <w:vAlign w:val="center"/>
          </w:tcPr>
          <w:p w:rsidR="000911EA" w:rsidRPr="00955B38" w:rsidRDefault="000911EA" w:rsidP="00DC3878">
            <w:pPr>
              <w:spacing w:line="240" w:lineRule="atLeast"/>
              <w:jc w:val="center"/>
              <w:rPr>
                <w:rFonts w:asci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11EA" w:rsidRPr="00EC4E71" w:rsidRDefault="000911EA" w:rsidP="00DC3878">
      <w:pPr>
        <w:rPr>
          <w:rFonts w:asci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0911EA" w:rsidRPr="00C35B63" w:rsidRDefault="000911EA" w:rsidP="00DC3878">
      <w:pPr>
        <w:rPr>
          <w:rFonts w:ascii="標楷體"/>
          <w:szCs w:val="28"/>
        </w:rPr>
      </w:pPr>
      <w:r>
        <w:rPr>
          <w:rFonts w:ascii="標楷體" w:hAnsi="標楷體" w:hint="eastAsia"/>
          <w:szCs w:val="28"/>
        </w:rPr>
        <w:t>【承辦廠商】上置旅行社</w:t>
      </w:r>
      <w:r>
        <w:rPr>
          <w:rFonts w:ascii="標楷體" w:hAnsi="標楷體"/>
          <w:szCs w:val="28"/>
        </w:rPr>
        <w:t xml:space="preserve">(Unijoys) </w:t>
      </w:r>
      <w:hyperlink r:id="rId31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 xml:space="preserve"> 0980891314</w:t>
      </w:r>
    </w:p>
    <w:p w:rsidR="000911EA" w:rsidRDefault="000911EA" w:rsidP="00DC3878">
      <w:pPr>
        <w:spacing w:line="400" w:lineRule="exact"/>
        <w:jc w:val="left"/>
        <w:rPr>
          <w:rFonts w:ascii="標楷體"/>
          <w:b/>
          <w:szCs w:val="28"/>
        </w:rPr>
      </w:pPr>
      <w:r>
        <w:rPr>
          <w:noProof/>
        </w:rPr>
        <w:pict>
          <v:shape id="圖片 303" o:spid="_x0000_s1063" type="#_x0000_t75" alt="27_4200_106_MZQv" style="position:absolute;margin-left:74.8pt;margin-top:28.25pt;width:159.9pt;height:26.95pt;z-index:-251642880;visibility:visible" wrapcoords="6389 600 101 6600 710 10200 -101 11400 101 12600 8315 19800 8315 20400 8721 20400 20890 19200 21499 11400 20282 6600 18254 3600 6794 600 6389 600">
            <v:imagedata r:id="rId8" o:title=""/>
            <w10:wrap type="tight"/>
          </v:shape>
        </w:pict>
      </w:r>
      <w:r>
        <w:rPr>
          <w:noProof/>
        </w:rPr>
        <w:pict>
          <v:shape id="圖片 304" o:spid="_x0000_s1064" type="#_x0000_t75" alt="27_4200_106_MZQv" style="position:absolute;margin-left:233.8pt;margin-top:27.55pt;width:168.25pt;height:28.35pt;z-index:-251641856;visibility:visible" wrapcoords="6364 568 289 6253 96 7958 -96 11368 289 13642 8389 18758 8293 20463 8775 20463 20250 19326 21504 18189 21504 11368 19382 9663 20443 6821 19286 3411 6750 568 6364 568">
            <v:imagedata r:id="rId8" o:title=""/>
            <w10:wrap type="tight"/>
          </v:shape>
        </w:pict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宜蘭縣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/>
          <w:b/>
          <w:szCs w:val="28"/>
        </w:rPr>
        <w:t>(</w:t>
      </w:r>
      <w:r w:rsidRPr="00C1563B">
        <w:rPr>
          <w:rFonts w:ascii="標楷體" w:hAnsi="標楷體" w:hint="eastAsia"/>
          <w:b/>
          <w:szCs w:val="28"/>
        </w:rPr>
        <w:t>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</w:t>
      </w:r>
      <w:r>
        <w:rPr>
          <w:rFonts w:ascii="標楷體" w:hAnsi="標楷體"/>
          <w:b/>
          <w:szCs w:val="28"/>
        </w:rPr>
        <w:t>)</w:t>
      </w:r>
    </w:p>
    <w:p w:rsidR="000911EA" w:rsidRDefault="000911EA" w:rsidP="00DC3878">
      <w:pPr>
        <w:spacing w:line="400" w:lineRule="exact"/>
        <w:jc w:val="left"/>
        <w:rPr>
          <w:rFonts w:ascii="標楷體"/>
          <w:b/>
          <w:kern w:val="0"/>
          <w:szCs w:val="28"/>
        </w:rPr>
      </w:pPr>
    </w:p>
    <w:p w:rsidR="000911EA" w:rsidRPr="00C35B63" w:rsidRDefault="000911EA" w:rsidP="00DC3878">
      <w:pPr>
        <w:pStyle w:val="Heading2"/>
        <w:numPr>
          <w:ilvl w:val="0"/>
          <w:numId w:val="0"/>
        </w:numPr>
        <w:rPr>
          <w:rFonts w:ascii="標楷體"/>
          <w:sz w:val="28"/>
          <w:szCs w:val="28"/>
        </w:rPr>
      </w:pPr>
      <w:r>
        <w:rPr>
          <w:noProof/>
        </w:rPr>
        <w:pict>
          <v:shape id="圖片 310" o:spid="_x0000_s1065" type="#_x0000_t75" alt="公車_a4" style="position:absolute;left:0;text-align:left;margin-left:318.35pt;margin-top:32pt;width:147.3pt;height:202.6pt;z-index:-251638784;visibility:visible" wrapcoords="-110 0 -110 21520 21600 21520 21600 0 -110 0">
            <v:imagedata r:id="rId32" o:title=""/>
            <w10:wrap type="tight"/>
          </v:shape>
        </w:pict>
      </w:r>
      <w:r>
        <w:rPr>
          <w:rFonts w:hint="eastAsia"/>
          <w:sz w:val="28"/>
          <w:szCs w:val="28"/>
        </w:rPr>
        <w:t>十七、</w:t>
      </w:r>
      <w:r>
        <w:rPr>
          <w:rFonts w:hint="eastAsia"/>
          <w:sz w:val="30"/>
          <w:szCs w:val="30"/>
        </w:rPr>
        <w:t>第十七梯次：</w:t>
      </w:r>
      <w:r w:rsidRPr="007D7F60">
        <w:rPr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>25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活動地點：</w:t>
      </w:r>
      <w:r>
        <w:rPr>
          <w:rFonts w:hint="eastAsia"/>
          <w:sz w:val="28"/>
          <w:szCs w:val="28"/>
        </w:rPr>
        <w:t>宜蘭</w:t>
      </w:r>
      <w:r w:rsidRPr="00415AD4">
        <w:rPr>
          <w:rFonts w:hint="eastAsia"/>
          <w:sz w:val="28"/>
          <w:szCs w:val="28"/>
        </w:rPr>
        <w:t>縣</w:t>
      </w:r>
      <w:r>
        <w:rPr>
          <w:rFonts w:hint="eastAsia"/>
          <w:sz w:val="28"/>
          <w:szCs w:val="28"/>
        </w:rPr>
        <w:t>香草菲菲</w:t>
      </w:r>
    </w:p>
    <w:p w:rsidR="000911EA" w:rsidRPr="003053E4" w:rsidRDefault="000911EA" w:rsidP="00DC3878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/>
          <w:b/>
          <w:sz w:val="24"/>
          <w:szCs w:val="24"/>
        </w:rPr>
        <w:t>(</w:t>
      </w:r>
      <w:r>
        <w:rPr>
          <w:rFonts w:ascii="微軟正黑體" w:eastAsia="微軟正黑體" w:hAnsi="微軟正黑體" w:hint="eastAsia"/>
          <w:b/>
          <w:sz w:val="24"/>
          <w:szCs w:val="24"/>
        </w:rPr>
        <w:t>一</w:t>
      </w:r>
      <w:r>
        <w:rPr>
          <w:rFonts w:ascii="微軟正黑體" w:eastAsia="微軟正黑體" w:hAnsi="微軟正黑體"/>
          <w:b/>
          <w:sz w:val="24"/>
          <w:szCs w:val="24"/>
        </w:rPr>
        <w:t>)</w:t>
      </w:r>
      <w:r>
        <w:rPr>
          <w:rFonts w:ascii="微軟正黑體" w:eastAsia="微軟正黑體" w:hAnsi="微軟正黑體" w:hint="eastAsia"/>
          <w:b/>
          <w:sz w:val="24"/>
          <w:szCs w:val="24"/>
        </w:rPr>
        <w:t>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香草菲菲有專線宜蘭公車可抵達，也有大型免費停車場，讓你方便抵達、來個不一樣的城市郊區小漫遊的午茶聯誼喔～</w:t>
      </w:r>
    </w:p>
    <w:p w:rsidR="000911EA" w:rsidRDefault="000911EA" w:rsidP="00DC3878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pict>
          <v:shape id="_x0000_s1066" type="#_x0000_t202" style="position:absolute;left:0;text-align:left;margin-left:107.55pt;margin-top:10.05pt;width:192.75pt;height:145.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" filled="f" stroked="f">
            <v:textbox style="mso-fit-shape-to-text:t">
              <w:txbxContent>
                <w:p w:rsidR="000911EA" w:rsidRPr="00FF019B" w:rsidRDefault="000911EA" w:rsidP="00DC3878">
                  <w:pPr>
                    <w:rPr>
                      <w:rFonts w:ascii="標楷體"/>
                      <w:b/>
                      <w:szCs w:val="28"/>
                    </w:rPr>
                  </w:pPr>
                  <w:r>
                    <w:rPr>
                      <w:rFonts w:hint="eastAsia"/>
                      <w:b/>
                      <w:szCs w:val="28"/>
                    </w:rPr>
                    <w:t>香草菲菲</w:t>
                  </w:r>
                  <w:r>
                    <w:rPr>
                      <w:rStyle w:val="style13"/>
                      <w:rFonts w:ascii="標楷體" w:hAnsi="標楷體" w:hint="eastAsia"/>
                      <w:szCs w:val="28"/>
                    </w:rPr>
                    <w:t>：</w:t>
                  </w:r>
                  <w:r>
                    <w:t>(03)9229933</w:t>
                  </w:r>
                  <w:r>
                    <w:rPr>
                      <w:rStyle w:val="style13"/>
                      <w:rFonts w:ascii="標楷體"/>
                      <w:szCs w:val="28"/>
                    </w:rPr>
                    <w:br/>
                  </w:r>
                  <w:r>
                    <w:rPr>
                      <w:rFonts w:hint="eastAsia"/>
                    </w:rPr>
                    <w:t>宜蘭縣內城村內城路</w:t>
                  </w:r>
                  <w:r>
                    <w:t>650</w:t>
                  </w:r>
                  <w:r>
                    <w:rPr>
                      <w:rFonts w:hint="eastAsia"/>
                    </w:rPr>
                    <w:t>號</w:t>
                  </w:r>
                  <w:r>
                    <w:br/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【</w:t>
                  </w:r>
                  <w:r w:rsidRPr="00C1563B">
                    <w:rPr>
                      <w:rFonts w:ascii="標楷體" w:hAnsi="標楷體" w:hint="eastAsia"/>
                      <w:b/>
                      <w:szCs w:val="28"/>
                    </w:rPr>
                    <w:t>請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於活動前一周</w:t>
                  </w:r>
                  <w:r w:rsidRPr="00C1563B">
                    <w:rPr>
                      <w:rFonts w:ascii="標楷體" w:hAnsi="標楷體" w:hint="eastAsia"/>
                      <w:b/>
                      <w:szCs w:val="28"/>
                    </w:rPr>
                    <w:t>留意信箱中的行前通知</w:t>
                  </w:r>
                  <w:r>
                    <w:rPr>
                      <w:rFonts w:ascii="標楷體" w:hAnsi="標楷體"/>
                      <w:b/>
                      <w:szCs w:val="28"/>
                    </w:rPr>
                    <w:t>/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有愛的小</w:t>
                  </w:r>
                  <w:r>
                    <w:rPr>
                      <w:rFonts w:ascii="標楷體" w:hAnsi="標楷體"/>
                      <w:b/>
                      <w:szCs w:val="28"/>
                    </w:rPr>
                    <w:t>Map</w:t>
                  </w:r>
                  <w:r>
                    <w:rPr>
                      <w:rFonts w:ascii="標楷體" w:hAnsi="標楷體" w:hint="eastAsia"/>
                      <w:b/>
                      <w:szCs w:val="28"/>
                    </w:rPr>
                    <w:t>】</w:t>
                  </w:r>
                </w:p>
              </w:txbxContent>
            </v:textbox>
          </v:shape>
        </w:pict>
      </w:r>
      <w:r>
        <w:rPr>
          <w:noProof/>
        </w:rPr>
        <w:pict>
          <v:shape id="圖片 306" o:spid="_x0000_s1067" type="#_x0000_t75" alt="4401_201304181101563y99C" style="position:absolute;left:0;text-align:left;margin-left:9.55pt;margin-top:6.05pt;width:98.9pt;height:68.65pt;z-index:25167564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">
            <v:imagedata r:id="rId29" o:title=""/>
            <o:lock v:ext="edit" aspectratio="f"/>
          </v:shape>
        </w:pict>
      </w:r>
    </w:p>
    <w:p w:rsidR="000911EA" w:rsidRDefault="000911EA" w:rsidP="00DC3878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Default="000911EA" w:rsidP="00DC3878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Pr="00C1563B" w:rsidRDefault="000911EA" w:rsidP="00DC3878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Default="000911EA" w:rsidP="00DC3878">
      <w:pPr>
        <w:spacing w:line="240" w:lineRule="atLeast"/>
        <w:rPr>
          <w:rFonts w:ascii="微軟正黑體" w:eastAsia="微軟正黑體" w:hAnsi="微軟正黑體"/>
          <w:sz w:val="24"/>
          <w:szCs w:val="24"/>
        </w:rPr>
      </w:pPr>
    </w:p>
    <w:p w:rsidR="000911EA" w:rsidRPr="00C1563B" w:rsidRDefault="000911EA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午茶約會時光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愛情旋轉咖啡杯</w:t>
      </w:r>
      <w:r w:rsidRPr="00C1563B">
        <w:rPr>
          <w:rFonts w:ascii="微軟正黑體" w:eastAsia="微軟正黑體" w:hAnsi="微軟正黑體"/>
          <w:b/>
          <w:sz w:val="24"/>
          <w:szCs w:val="24"/>
        </w:rPr>
        <w:t>+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互動小遊戲</w:t>
      </w:r>
      <w:r w:rsidRPr="00C1563B">
        <w:rPr>
          <w:rFonts w:ascii="微軟正黑體" w:eastAsia="微軟正黑體" w:hAnsi="微軟正黑體"/>
          <w:b/>
          <w:sz w:val="24"/>
          <w:szCs w:val="24"/>
        </w:rPr>
        <w:t>/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60"/>
        <w:gridCol w:w="7991"/>
      </w:tblGrid>
      <w:tr w:rsidR="000911EA" w:rsidRPr="00955B38" w:rsidTr="00A26482">
        <w:trPr>
          <w:cantSplit/>
          <w:trHeight w:val="335"/>
          <w:jc w:val="center"/>
        </w:trPr>
        <w:tc>
          <w:tcPr>
            <w:tcW w:w="1560" w:type="dxa"/>
            <w:tcBorders>
              <w:top w:val="double" w:sz="4" w:space="0" w:color="auto"/>
            </w:tcBorders>
            <w:vAlign w:val="center"/>
          </w:tcPr>
          <w:p w:rsidR="000911EA" w:rsidRPr="005925D8" w:rsidRDefault="000911EA" w:rsidP="00A2648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    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間</w:t>
            </w:r>
          </w:p>
        </w:tc>
        <w:tc>
          <w:tcPr>
            <w:tcW w:w="7991" w:type="dxa"/>
            <w:tcBorders>
              <w:top w:val="double" w:sz="4" w:space="0" w:color="auto"/>
            </w:tcBorders>
            <w:vAlign w:val="center"/>
          </w:tcPr>
          <w:p w:rsidR="000911EA" w:rsidRPr="005925D8" w:rsidRDefault="000911EA" w:rsidP="00A26482">
            <w:pPr>
              <w:spacing w:line="400" w:lineRule="exac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行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  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程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&amp; 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活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動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內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 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容</w:t>
            </w:r>
          </w:p>
        </w:tc>
      </w:tr>
      <w:tr w:rsidR="000911EA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浪漫滿屋愛戀</w:t>
            </w:r>
            <w:r w:rsidRPr="005925D8">
              <w:rPr>
                <w:rFonts w:ascii="標楷體" w:hAnsi="標楷體" w:cs="標楷體"/>
                <w:sz w:val="24"/>
                <w:szCs w:val="24"/>
              </w:rPr>
              <w:t>ING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報到站：幸福大門開啟〜紳士</w:t>
            </w:r>
            <w:r w:rsidRPr="005925D8">
              <w:rPr>
                <w:rFonts w:ascii="標楷體" w:hAnsi="標楷體" w:cs="標楷體"/>
                <w:sz w:val="24"/>
                <w:szCs w:val="24"/>
              </w:rPr>
              <w:t>&amp;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淑女們的報到時間！</w:t>
            </w:r>
          </w:p>
        </w:tc>
      </w:tr>
      <w:tr w:rsidR="000911EA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</w:t>
            </w:r>
            <w:r w:rsidRPr="005925D8">
              <w:rPr>
                <w:rFonts w:ascii="標楷體" w:hAnsi="標楷體" w:cs="標楷體"/>
                <w:sz w:val="24"/>
                <w:szCs w:val="24"/>
                <w:u w:val="single"/>
              </w:rPr>
              <w:t>:</w:t>
            </w:r>
          </w:p>
          <w:p w:rsidR="000911EA" w:rsidRPr="005925D8" w:rsidRDefault="000911EA" w:rsidP="00A26482">
            <w:pPr>
              <w:spacing w:line="240" w:lineRule="atLeast"/>
              <w:jc w:val="left"/>
              <w:rPr>
                <w:rFonts w:asci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愛戀一串心</w:t>
            </w:r>
            <w:r w:rsidRPr="005925D8">
              <w:rPr>
                <w:rFonts w:ascii="標楷體" w:hAnsi="標楷體" w:cs="標楷體"/>
                <w:sz w:val="24"/>
                <w:szCs w:val="24"/>
              </w:rPr>
              <w:t>(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打破尷尬型</w:t>
            </w:r>
            <w:r w:rsidRPr="005925D8">
              <w:rPr>
                <w:rFonts w:ascii="標楷體" w:hAnsi="標楷體" w:cs="標楷體"/>
                <w:sz w:val="24"/>
                <w:szCs w:val="24"/>
              </w:rPr>
              <w:t>)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0911EA" w:rsidRPr="00DA625A" w:rsidTr="00A2648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 w:cs="標楷體"/>
                <w:sz w:val="24"/>
                <w:szCs w:val="24"/>
              </w:rPr>
            </w:pPr>
            <w:r w:rsidRPr="005925D8">
              <w:rPr>
                <w:rFonts w:ascii="標楷體" w:hAnsi="標楷體" w:cs="標楷體"/>
                <w:sz w:val="24"/>
                <w:szCs w:val="24"/>
                <w:u w:val="single"/>
              </w:rPr>
              <w:t>LOVE</w:t>
            </w:r>
            <w:r w:rsidRPr="005925D8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旋轉咖啡杯、真愛來找碴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0911EA" w:rsidRPr="005925D8" w:rsidRDefault="000911EA" w:rsidP="000911EA">
            <w:pPr>
              <w:spacing w:line="240" w:lineRule="atLeast"/>
              <w:ind w:left="31680" w:hangingChars="100" w:firstLine="31680"/>
              <w:rPr>
                <w:rFonts w:ascii="標楷體" w:cs="標楷體"/>
                <w:sz w:val="24"/>
                <w:szCs w:val="24"/>
              </w:rPr>
            </w:pPr>
            <w:r w:rsidRPr="005925D8">
              <w:rPr>
                <w:rFonts w:ascii="標楷體" w:hAnsi="標楷體" w:cs="標楷體"/>
                <w:sz w:val="24"/>
                <w:szCs w:val="24"/>
              </w:rPr>
              <w:t>Tea Time&amp;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心情分享：開起愛情祕密盒、分享你我觀念：紳士們為同桌的淑女斟飲料，淑女們為紳士們拿取點心，相互體貼更拉近彼此距離喔</w:t>
            </w:r>
            <w:r w:rsidRPr="005925D8">
              <w:rPr>
                <w:rFonts w:ascii="標楷體" w:hAnsi="標楷體" w:cs="標楷體"/>
                <w:sz w:val="24"/>
                <w:szCs w:val="24"/>
              </w:rPr>
              <w:t>!!</w:t>
            </w:r>
          </w:p>
        </w:tc>
      </w:tr>
      <w:tr w:rsidR="000911EA" w:rsidRPr="00DA625A" w:rsidTr="00A2648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5925D8" w:rsidRDefault="000911EA" w:rsidP="00A26482">
            <w:pPr>
              <w:pStyle w:val="Heading4"/>
              <w:numPr>
                <w:ilvl w:val="0"/>
                <w:numId w:val="0"/>
              </w:numPr>
              <w:rPr>
                <w:rFonts w:ascii="標楷體"/>
                <w:b w:val="0"/>
                <w:sz w:val="24"/>
                <w:szCs w:val="24"/>
              </w:rPr>
            </w:pPr>
            <w:r w:rsidRPr="005925D8">
              <w:rPr>
                <w:rFonts w:ascii="標楷體" w:hAnsi="標楷體"/>
                <w:b w:val="0"/>
                <w:sz w:val="24"/>
                <w:szCs w:val="24"/>
              </w:rPr>
              <w:t>1.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主題型討論：設計</w:t>
            </w:r>
            <w:r w:rsidRPr="005925D8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5925D8">
              <w:rPr>
                <w:rFonts w:ascii="標楷體" w:hint="eastAsia"/>
                <w:b w:val="0"/>
                <w:sz w:val="24"/>
                <w:szCs w:val="24"/>
              </w:rPr>
              <w:t>”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0911EA" w:rsidRPr="005925D8" w:rsidRDefault="000911EA" w:rsidP="00A2648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2.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默契大考驗：挑戰各組的愛情默契指數</w:t>
            </w:r>
            <w:r w:rsidRPr="005925D8">
              <w:rPr>
                <w:rFonts w:ascii="標楷體" w:hAnsi="標楷體"/>
                <w:sz w:val="24"/>
                <w:szCs w:val="24"/>
              </w:rPr>
              <w:t>~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讓你的脈搏</w:t>
            </w:r>
            <w:r w:rsidRPr="005925D8">
              <w:rPr>
                <w:rFonts w:ascii="標楷體" w:hAnsi="標楷體"/>
                <w:sz w:val="24"/>
                <w:szCs w:val="24"/>
              </w:rPr>
              <w:t>HIGH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到最高點</w:t>
            </w:r>
            <w:r w:rsidRPr="005925D8">
              <w:rPr>
                <w:rFonts w:ascii="標楷體" w:hAnsi="標楷體"/>
                <w:sz w:val="24"/>
                <w:szCs w:val="24"/>
              </w:rPr>
              <w:t>!</w:t>
            </w:r>
          </w:p>
          <w:p w:rsidR="000911EA" w:rsidRPr="005925D8" w:rsidRDefault="000911EA" w:rsidP="000911EA">
            <w:pPr>
              <w:spacing w:line="240" w:lineRule="atLeast"/>
              <w:ind w:left="31680" w:hangingChars="99" w:firstLine="31680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3.</w:t>
            </w:r>
            <w:r w:rsidRPr="005925D8">
              <w:rPr>
                <w:rFonts w:ascii="標楷體" w:hAnsi="標楷體"/>
                <w:kern w:val="0"/>
                <w:sz w:val="24"/>
                <w:szCs w:val="24"/>
              </w:rPr>
              <w:t>Romance Card</w:t>
            </w:r>
            <w:r w:rsidRPr="005925D8">
              <w:rPr>
                <w:rFonts w:ascii="標楷體" w:hAnsi="標楷體" w:hint="eastAsia"/>
                <w:kern w:val="0"/>
                <w:sz w:val="24"/>
                <w:szCs w:val="24"/>
              </w:rPr>
              <w:t>交流時光：由各組自行去挑出找尋伴侶時最重要的戀愛選單，然後秀出來分享給大家，以了解異性在選擇伴侶時的想法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0911EA" w:rsidRPr="00DA625A" w:rsidTr="00A2648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幸福宣言</w:t>
            </w:r>
            <w:r w:rsidRPr="005925D8">
              <w:rPr>
                <w:rFonts w:ascii="標楷體" w:hAnsi="標楷體"/>
                <w:sz w:val="24"/>
                <w:szCs w:val="24"/>
                <w:u w:val="single"/>
              </w:rPr>
              <w:t>/</w:t>
            </w: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封緘傳情〜尋找愛情心奇蹟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5925D8" w:rsidRDefault="000911EA" w:rsidP="00A26482">
            <w:pPr>
              <w:pStyle w:val="Heading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5925D8">
              <w:rPr>
                <w:b w:val="0"/>
                <w:sz w:val="24"/>
                <w:szCs w:val="24"/>
              </w:rPr>
              <w:t>1.</w:t>
            </w:r>
            <w:r w:rsidRPr="005925D8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5925D8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5925D8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</w:p>
          <w:p w:rsidR="000911EA" w:rsidRPr="005925D8" w:rsidRDefault="000911EA" w:rsidP="00A26482">
            <w:pPr>
              <w:spacing w:line="240" w:lineRule="atLeast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2.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自由互動：在悄悄話的時段中，分享彼此的愛戀</w:t>
            </w:r>
          </w:p>
        </w:tc>
      </w:tr>
      <w:tr w:rsidR="000911EA" w:rsidRPr="00C36254" w:rsidTr="00A26482">
        <w:trPr>
          <w:cantSplit/>
          <w:trHeight w:val="495"/>
          <w:jc w:val="center"/>
        </w:trPr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/>
                <w:sz w:val="24"/>
                <w:szCs w:val="24"/>
              </w:rPr>
              <w:t>1730~</w:t>
            </w:r>
          </w:p>
        </w:tc>
        <w:tc>
          <w:tcPr>
            <w:tcW w:w="7991" w:type="dxa"/>
            <w:tcBorders>
              <w:bottom w:val="double" w:sz="4" w:space="0" w:color="auto"/>
            </w:tcBorders>
            <w:vAlign w:val="center"/>
          </w:tcPr>
          <w:p w:rsidR="000911EA" w:rsidRPr="005925D8" w:rsidRDefault="000911EA" w:rsidP="00A26482">
            <w:pPr>
              <w:spacing w:line="240" w:lineRule="atLeast"/>
              <w:jc w:val="center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0911EA" w:rsidRPr="005925D8" w:rsidRDefault="000911EA" w:rsidP="00A26482">
            <w:pPr>
              <w:spacing w:line="240" w:lineRule="atLeast"/>
              <w:jc w:val="left"/>
              <w:rPr>
                <w:rFonts w:ascii="標楷體"/>
                <w:sz w:val="24"/>
                <w:szCs w:val="24"/>
              </w:rPr>
            </w:pPr>
            <w:r w:rsidRPr="005925D8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</w:t>
            </w:r>
            <w:r w:rsidRPr="005925D8">
              <w:rPr>
                <w:rFonts w:ascii="標楷體" w:hAnsi="標楷體"/>
                <w:sz w:val="24"/>
                <w:szCs w:val="24"/>
              </w:rPr>
              <w:t>!</w:t>
            </w:r>
          </w:p>
        </w:tc>
      </w:tr>
    </w:tbl>
    <w:p w:rsidR="000911EA" w:rsidRPr="005925D8" w:rsidRDefault="000911EA" w:rsidP="005925D8">
      <w:pPr>
        <w:rPr>
          <w:rFonts w:ascii="標楷體"/>
          <w:szCs w:val="28"/>
        </w:rPr>
      </w:pPr>
      <w:r>
        <w:rPr>
          <w:noProof/>
        </w:rPr>
        <w:pict>
          <v:shape id="圖片 312" o:spid="_x0000_s1068" type="#_x0000_t75" alt="27_4200_106_MZQv" style="position:absolute;left:0;text-align:left;margin-left:79.25pt;margin-top:51.95pt;width:159.9pt;height:26.95pt;z-index:-251637760;visibility:visible;mso-position-horizontal-relative:text;mso-position-vertical-relative:text" wrapcoords="6389 600 101 6600 710 10200 -101 11400 101 12600 8315 19800 8315 20400 8721 20400 20890 19200 21499 11400 20282 6600 18254 3600 6794 600 6389 600">
            <v:imagedata r:id="rId8" o:title=""/>
            <w10:wrap type="tight"/>
          </v:shape>
        </w:pict>
      </w:r>
      <w:r>
        <w:rPr>
          <w:noProof/>
        </w:rPr>
        <w:pict>
          <v:shape id="圖片 313" o:spid="_x0000_s1069" type="#_x0000_t75" alt="27_4200_106_MZQv" style="position:absolute;left:0;text-align:left;margin-left:238.25pt;margin-top:51.25pt;width:168.25pt;height:28.35pt;z-index:-251636736;visibility:visible;mso-position-horizontal-relative:text;mso-position-vertical-relative:text" wrapcoords="6364 568 289 6253 96 7958 -96 11368 289 13642 8389 18758 8293 20463 8775 20463 20250 19326 21504 18189 21504 11368 19382 9663 20443 6821 19286 3411 6750 568 6364 568">
            <v:imagedata r:id="rId8" o:title=""/>
            <w10:wrap type="tight"/>
          </v:shape>
        </w:pict>
      </w: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</w:t>
      </w:r>
      <w:r>
        <w:rPr>
          <w:rFonts w:ascii="標楷體" w:hAnsi="標楷體"/>
          <w:szCs w:val="28"/>
        </w:rPr>
        <w:t xml:space="preserve">(Unijoys) </w:t>
      </w:r>
      <w:hyperlink r:id="rId33" w:history="1">
        <w:r w:rsidRPr="00C35B63">
          <w:rPr>
            <w:rStyle w:val="Hyperlink"/>
            <w:rFonts w:ascii="標楷體" w:hAnsi="標楷體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/>
          <w:szCs w:val="28"/>
        </w:rPr>
        <w:t xml:space="preserve"> 0980891314</w:t>
      </w:r>
    </w:p>
    <w:sectPr w:rsidR="000911EA" w:rsidRPr="005925D8" w:rsidSect="005936D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1EA" w:rsidRDefault="000911EA" w:rsidP="005950C3">
      <w:pPr>
        <w:spacing w:after="0" w:line="240" w:lineRule="auto"/>
      </w:pPr>
      <w:r>
        <w:separator/>
      </w:r>
    </w:p>
  </w:endnote>
  <w:endnote w:type="continuationSeparator" w:id="1">
    <w:p w:rsidR="000911EA" w:rsidRDefault="000911EA" w:rsidP="0059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微軟正黑體">
    <w:altName w:val="Arial"/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1EA" w:rsidRDefault="000911EA" w:rsidP="005950C3">
      <w:pPr>
        <w:spacing w:after="0" w:line="240" w:lineRule="auto"/>
      </w:pPr>
      <w:r>
        <w:separator/>
      </w:r>
    </w:p>
  </w:footnote>
  <w:footnote w:type="continuationSeparator" w:id="1">
    <w:p w:rsidR="000911EA" w:rsidRDefault="000911EA" w:rsidP="005950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90338"/>
    <w:multiLevelType w:val="multilevel"/>
    <w:tmpl w:val="03B6CDE2"/>
    <w:lvl w:ilvl="0">
      <w:start w:val="1"/>
      <w:numFmt w:val="ideographLegalTraditional"/>
      <w:pStyle w:val="Heading1"/>
      <w:suff w:val="nothing"/>
      <w:lvlText w:val="%1、"/>
      <w:lvlJc w:val="left"/>
      <w:pPr>
        <w:ind w:left="3141" w:hanging="1701"/>
      </w:pPr>
      <w:rPr>
        <w:rFonts w:cs="Times New Roman"/>
        <w:sz w:val="36"/>
        <w:szCs w:val="36"/>
      </w:rPr>
    </w:lvl>
    <w:lvl w:ilvl="1">
      <w:start w:val="1"/>
      <w:numFmt w:val="taiwaneseCountingThousand"/>
      <w:pStyle w:val="Heading2"/>
      <w:suff w:val="nothing"/>
      <w:lvlText w:val="%2、"/>
      <w:lvlJc w:val="left"/>
      <w:pPr>
        <w:ind w:left="2301" w:hanging="1701"/>
      </w:pPr>
      <w:rPr>
        <w:rFonts w:cs="Times New Roman"/>
        <w:sz w:val="32"/>
        <w:szCs w:val="32"/>
      </w:rPr>
    </w:lvl>
    <w:lvl w:ilvl="2">
      <w:start w:val="1"/>
      <w:numFmt w:val="taiwaneseCountingThousand"/>
      <w:pStyle w:val="Heading3"/>
      <w:suff w:val="nothing"/>
      <w:lvlText w:val="（%3）"/>
      <w:lvlJc w:val="left"/>
      <w:pPr>
        <w:ind w:left="1474" w:hanging="1474"/>
      </w:pPr>
      <w:rPr>
        <w:rFonts w:cs="Times New Roman"/>
      </w:rPr>
    </w:lvl>
    <w:lvl w:ilvl="3">
      <w:start w:val="1"/>
      <w:numFmt w:val="decimal"/>
      <w:pStyle w:val="Heading4"/>
      <w:suff w:val="nothing"/>
      <w:lvlText w:val="%4. "/>
      <w:lvlJc w:val="left"/>
      <w:pPr>
        <w:ind w:left="1967" w:hanging="1247"/>
      </w:pPr>
      <w:rPr>
        <w:rFonts w:cs="Times New Roman"/>
      </w:rPr>
    </w:lvl>
    <w:lvl w:ilvl="4">
      <w:start w:val="1"/>
      <w:numFmt w:val="decimal"/>
      <w:pStyle w:val="Heading5"/>
      <w:suff w:val="nothing"/>
      <w:lvlText w:val="（%5）"/>
      <w:lvlJc w:val="left"/>
      <w:pPr>
        <w:ind w:left="2137" w:hanging="1247"/>
      </w:pPr>
      <w:rPr>
        <w:rFonts w:cs="Times New Roman"/>
      </w:rPr>
    </w:lvl>
    <w:lvl w:ilvl="5">
      <w:start w:val="1"/>
      <w:numFmt w:val="upperLetter"/>
      <w:pStyle w:val="Heading6"/>
      <w:suff w:val="nothing"/>
      <w:lvlText w:val="%6. "/>
      <w:lvlJc w:val="left"/>
      <w:pPr>
        <w:ind w:left="2137" w:hanging="850"/>
      </w:pPr>
      <w:rPr>
        <w:rFonts w:cs="Times New Roman"/>
      </w:rPr>
    </w:lvl>
    <w:lvl w:ilvl="6">
      <w:start w:val="1"/>
      <w:numFmt w:val="upperLetter"/>
      <w:pStyle w:val="Heading7"/>
      <w:suff w:val="nothing"/>
      <w:lvlText w:val="（%7）"/>
      <w:lvlJc w:val="left"/>
      <w:pPr>
        <w:ind w:left="2137" w:hanging="680"/>
      </w:pPr>
      <w:rPr>
        <w:rFonts w:cs="Times New Roman"/>
      </w:rPr>
    </w:lvl>
    <w:lvl w:ilvl="7">
      <w:start w:val="1"/>
      <w:numFmt w:val="lowerLetter"/>
      <w:pStyle w:val="Heading8"/>
      <w:suff w:val="nothing"/>
      <w:lvlText w:val="%8.  "/>
      <w:lvlJc w:val="left"/>
      <w:pPr>
        <w:ind w:left="2137" w:hanging="255"/>
      </w:pPr>
      <w:rPr>
        <w:rFonts w:cs="Times New Roman"/>
      </w:rPr>
    </w:lvl>
    <w:lvl w:ilvl="8">
      <w:start w:val="1"/>
      <w:numFmt w:val="bullet"/>
      <w:pStyle w:val="5"/>
      <w:suff w:val="nothing"/>
      <w:lvlText w:val=""/>
      <w:lvlJc w:val="left"/>
      <w:pPr>
        <w:ind w:left="2137" w:hanging="255"/>
      </w:pPr>
      <w:rPr>
        <w:rFonts w:ascii="Symbol" w:hAnsi="Symbol" w:hint="default"/>
        <w:color w:val="auto"/>
      </w:rPr>
    </w:lvl>
  </w:abstractNum>
  <w:abstractNum w:abstractNumId="1">
    <w:nsid w:val="215D36CE"/>
    <w:multiLevelType w:val="hybridMultilevel"/>
    <w:tmpl w:val="80A83D52"/>
    <w:lvl w:ilvl="0" w:tplc="E0DA8B4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66EB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0DA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AA34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423FF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2CED8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942E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1C928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2A1E5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EF4CDE"/>
    <w:multiLevelType w:val="hybridMultilevel"/>
    <w:tmpl w:val="AAFE5E76"/>
    <w:lvl w:ilvl="0" w:tplc="1222EC6C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5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9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36DB"/>
    <w:rsid w:val="00002792"/>
    <w:rsid w:val="00020F54"/>
    <w:rsid w:val="00022684"/>
    <w:rsid w:val="000911EA"/>
    <w:rsid w:val="000C7FBD"/>
    <w:rsid w:val="000D29C2"/>
    <w:rsid w:val="00160E4C"/>
    <w:rsid w:val="001A5AC5"/>
    <w:rsid w:val="001B760C"/>
    <w:rsid w:val="001C0995"/>
    <w:rsid w:val="001D54A6"/>
    <w:rsid w:val="001E241E"/>
    <w:rsid w:val="001E285D"/>
    <w:rsid w:val="00207396"/>
    <w:rsid w:val="00216A0D"/>
    <w:rsid w:val="00253664"/>
    <w:rsid w:val="00287EC7"/>
    <w:rsid w:val="002A5A53"/>
    <w:rsid w:val="002B6A06"/>
    <w:rsid w:val="002D42E4"/>
    <w:rsid w:val="002D5F80"/>
    <w:rsid w:val="002D73D7"/>
    <w:rsid w:val="003053E4"/>
    <w:rsid w:val="00330878"/>
    <w:rsid w:val="0034735F"/>
    <w:rsid w:val="003517A6"/>
    <w:rsid w:val="00357DB4"/>
    <w:rsid w:val="00390DC3"/>
    <w:rsid w:val="0039647E"/>
    <w:rsid w:val="00397E14"/>
    <w:rsid w:val="003C32F7"/>
    <w:rsid w:val="003C7146"/>
    <w:rsid w:val="003F1175"/>
    <w:rsid w:val="00415A55"/>
    <w:rsid w:val="00415AD4"/>
    <w:rsid w:val="00422C71"/>
    <w:rsid w:val="0047125E"/>
    <w:rsid w:val="004905E1"/>
    <w:rsid w:val="005028BF"/>
    <w:rsid w:val="0052020A"/>
    <w:rsid w:val="005925D8"/>
    <w:rsid w:val="005936DB"/>
    <w:rsid w:val="005950C3"/>
    <w:rsid w:val="005C318F"/>
    <w:rsid w:val="005C545F"/>
    <w:rsid w:val="00647916"/>
    <w:rsid w:val="00670636"/>
    <w:rsid w:val="00672470"/>
    <w:rsid w:val="00676E54"/>
    <w:rsid w:val="006B5B9B"/>
    <w:rsid w:val="006C024A"/>
    <w:rsid w:val="006C7FDD"/>
    <w:rsid w:val="006D2535"/>
    <w:rsid w:val="006D2908"/>
    <w:rsid w:val="006D3989"/>
    <w:rsid w:val="006F3412"/>
    <w:rsid w:val="00760B9A"/>
    <w:rsid w:val="007D7F60"/>
    <w:rsid w:val="00840EB6"/>
    <w:rsid w:val="00895104"/>
    <w:rsid w:val="008D41B7"/>
    <w:rsid w:val="008F3D3C"/>
    <w:rsid w:val="00955B38"/>
    <w:rsid w:val="009B7D3F"/>
    <w:rsid w:val="009E2C88"/>
    <w:rsid w:val="009F3985"/>
    <w:rsid w:val="00A056BC"/>
    <w:rsid w:val="00A1514F"/>
    <w:rsid w:val="00A26482"/>
    <w:rsid w:val="00A36986"/>
    <w:rsid w:val="00A4534A"/>
    <w:rsid w:val="00A461E0"/>
    <w:rsid w:val="00A50445"/>
    <w:rsid w:val="00A840C9"/>
    <w:rsid w:val="00AE3D2D"/>
    <w:rsid w:val="00AF0D5A"/>
    <w:rsid w:val="00B354E6"/>
    <w:rsid w:val="00B57819"/>
    <w:rsid w:val="00B72AB7"/>
    <w:rsid w:val="00B85107"/>
    <w:rsid w:val="00BA42FA"/>
    <w:rsid w:val="00BC597B"/>
    <w:rsid w:val="00C11A6A"/>
    <w:rsid w:val="00C1563B"/>
    <w:rsid w:val="00C169AD"/>
    <w:rsid w:val="00C31A85"/>
    <w:rsid w:val="00C35B63"/>
    <w:rsid w:val="00C36254"/>
    <w:rsid w:val="00C46711"/>
    <w:rsid w:val="00C563BA"/>
    <w:rsid w:val="00C60D87"/>
    <w:rsid w:val="00C7205C"/>
    <w:rsid w:val="00C7436E"/>
    <w:rsid w:val="00CC3D27"/>
    <w:rsid w:val="00CC497F"/>
    <w:rsid w:val="00CD638E"/>
    <w:rsid w:val="00CE6E91"/>
    <w:rsid w:val="00D171FA"/>
    <w:rsid w:val="00D43A04"/>
    <w:rsid w:val="00D44114"/>
    <w:rsid w:val="00D84AB9"/>
    <w:rsid w:val="00D87004"/>
    <w:rsid w:val="00D971E1"/>
    <w:rsid w:val="00DA58EE"/>
    <w:rsid w:val="00DA625A"/>
    <w:rsid w:val="00DB23D0"/>
    <w:rsid w:val="00DB312D"/>
    <w:rsid w:val="00DB4321"/>
    <w:rsid w:val="00DC03FF"/>
    <w:rsid w:val="00DC3878"/>
    <w:rsid w:val="00DC38DD"/>
    <w:rsid w:val="00E101AB"/>
    <w:rsid w:val="00E25193"/>
    <w:rsid w:val="00E3694B"/>
    <w:rsid w:val="00E56F89"/>
    <w:rsid w:val="00E834F4"/>
    <w:rsid w:val="00E97CC7"/>
    <w:rsid w:val="00EB3D15"/>
    <w:rsid w:val="00EB5550"/>
    <w:rsid w:val="00EC4E71"/>
    <w:rsid w:val="00EC6CD8"/>
    <w:rsid w:val="00ED405B"/>
    <w:rsid w:val="00ED64C2"/>
    <w:rsid w:val="00EE1D9A"/>
    <w:rsid w:val="00EE66C4"/>
    <w:rsid w:val="00EF43B5"/>
    <w:rsid w:val="00F50BF9"/>
    <w:rsid w:val="00F70A55"/>
    <w:rsid w:val="00FA63DB"/>
    <w:rsid w:val="00FC205E"/>
    <w:rsid w:val="00FC2C9C"/>
    <w:rsid w:val="00FC40C2"/>
    <w:rsid w:val="00FD01DE"/>
    <w:rsid w:val="00FF0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6DB"/>
    <w:pPr>
      <w:widowControl w:val="0"/>
      <w:spacing w:after="120" w:line="440" w:lineRule="exact"/>
      <w:jc w:val="both"/>
    </w:pPr>
    <w:rPr>
      <w:rFonts w:ascii="Arial" w:eastAsia="標楷體" w:hAnsi="Arial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36DB"/>
    <w:pPr>
      <w:keepNext/>
      <w:pageBreakBefore/>
      <w:numPr>
        <w:numId w:val="1"/>
      </w:numPr>
      <w:spacing w:before="120" w:after="240" w:line="480" w:lineRule="exact"/>
      <w:outlineLvl w:val="0"/>
    </w:pPr>
    <w:rPr>
      <w:rFonts w:cs="Arial"/>
      <w:b/>
      <w:color w:val="000080"/>
      <w:kern w:val="52"/>
      <w:sz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36DB"/>
    <w:pPr>
      <w:keepNext/>
      <w:numPr>
        <w:ilvl w:val="1"/>
        <w:numId w:val="1"/>
      </w:numPr>
      <w:spacing w:before="120" w:after="240"/>
      <w:outlineLvl w:val="1"/>
    </w:pPr>
    <w:rPr>
      <w:b/>
      <w:color w:val="800080"/>
      <w:kern w:val="0"/>
      <w:sz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936DB"/>
    <w:pPr>
      <w:keepNext/>
      <w:numPr>
        <w:ilvl w:val="2"/>
        <w:numId w:val="1"/>
      </w:numPr>
      <w:spacing w:before="120" w:after="240"/>
      <w:outlineLvl w:val="2"/>
    </w:pPr>
    <w:rPr>
      <w:b/>
      <w:color w:val="00800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936DB"/>
    <w:pPr>
      <w:keepNext/>
      <w:numPr>
        <w:ilvl w:val="3"/>
        <w:numId w:val="1"/>
      </w:numPr>
      <w:spacing w:before="120" w:after="60"/>
      <w:outlineLvl w:val="3"/>
    </w:pPr>
    <w:rPr>
      <w:b/>
      <w:bCs/>
      <w:color w:val="00000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936DB"/>
    <w:pPr>
      <w:numPr>
        <w:ilvl w:val="4"/>
        <w:numId w:val="1"/>
      </w:numPr>
      <w:spacing w:before="120" w:after="10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5936DB"/>
    <w:pPr>
      <w:numPr>
        <w:ilvl w:val="5"/>
        <w:numId w:val="1"/>
      </w:numPr>
      <w:spacing w:before="120" w:after="10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5936DB"/>
    <w:pPr>
      <w:numPr>
        <w:ilvl w:val="6"/>
        <w:numId w:val="1"/>
      </w:numPr>
      <w:spacing w:before="120" w:after="100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uiPriority w:val="99"/>
    <w:qFormat/>
    <w:rsid w:val="005936DB"/>
    <w:pPr>
      <w:numPr>
        <w:ilvl w:val="7"/>
        <w:numId w:val="1"/>
      </w:numPr>
      <w:spacing w:before="120" w:after="100"/>
      <w:outlineLvl w:val="7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36DB"/>
    <w:rPr>
      <w:rFonts w:ascii="Arial" w:eastAsia="標楷體" w:hAnsi="Arial" w:cs="Arial"/>
      <w:b/>
      <w:color w:val="000080"/>
      <w:kern w:val="52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36DB"/>
    <w:rPr>
      <w:rFonts w:ascii="Arial" w:eastAsia="標楷體" w:hAnsi="Arial" w:cs="Times New Roman"/>
      <w:b/>
      <w:color w:val="800080"/>
      <w:kern w:val="0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936DB"/>
    <w:rPr>
      <w:rFonts w:ascii="Arial" w:eastAsia="標楷體" w:hAnsi="Arial" w:cs="Times New Roman"/>
      <w:b/>
      <w:color w:val="00800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936DB"/>
    <w:rPr>
      <w:rFonts w:ascii="Arial" w:eastAsia="標楷體" w:hAnsi="Arial" w:cs="Times New Roman"/>
      <w:b/>
      <w:bCs/>
      <w:color w:val="000000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936DB"/>
    <w:rPr>
      <w:rFonts w:ascii="Arial" w:eastAsia="標楷體" w:hAnsi="Arial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936DB"/>
    <w:rPr>
      <w:rFonts w:ascii="Arial" w:eastAsia="標楷體" w:hAnsi="Arial" w:cs="Times New Roman"/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5936DB"/>
    <w:rPr>
      <w:rFonts w:ascii="Arial" w:eastAsia="標楷體" w:hAnsi="Arial" w:cs="Times New Roman"/>
      <w:b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5936DB"/>
    <w:rPr>
      <w:rFonts w:ascii="Arial" w:eastAsia="標楷體" w:hAnsi="Arial" w:cs="Times New Roman"/>
      <w:b/>
      <w:bCs/>
      <w:sz w:val="20"/>
      <w:szCs w:val="20"/>
    </w:rPr>
  </w:style>
  <w:style w:type="paragraph" w:customStyle="1" w:styleId="5">
    <w:name w:val="標題小5"/>
    <w:basedOn w:val="Heading5"/>
    <w:uiPriority w:val="99"/>
    <w:rsid w:val="005936DB"/>
    <w:pPr>
      <w:numPr>
        <w:ilvl w:val="8"/>
      </w:numPr>
      <w:spacing w:before="100" w:after="60"/>
    </w:pPr>
    <w:rPr>
      <w:b w:val="0"/>
      <w:bCs w:val="0"/>
    </w:rPr>
  </w:style>
  <w:style w:type="paragraph" w:customStyle="1" w:styleId="a">
    <w:name w:val="說明 字元"/>
    <w:basedOn w:val="Normal"/>
    <w:link w:val="a0"/>
    <w:uiPriority w:val="99"/>
    <w:rsid w:val="005936DB"/>
    <w:pPr>
      <w:spacing w:after="0" w:line="240" w:lineRule="auto"/>
      <w:jc w:val="left"/>
    </w:pPr>
    <w:rPr>
      <w:rFonts w:ascii="Times New Roman" w:hAnsi="Times New Roman"/>
      <w:kern w:val="0"/>
      <w:sz w:val="32"/>
      <w:szCs w:val="24"/>
    </w:rPr>
  </w:style>
  <w:style w:type="character" w:customStyle="1" w:styleId="a0">
    <w:name w:val="說明 字元 字元"/>
    <w:link w:val="a"/>
    <w:uiPriority w:val="99"/>
    <w:locked/>
    <w:rsid w:val="005936DB"/>
    <w:rPr>
      <w:rFonts w:ascii="Times New Roman" w:eastAsia="標楷體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5936DB"/>
    <w:pPr>
      <w:spacing w:after="0" w:line="240" w:lineRule="auto"/>
    </w:pPr>
    <w:rPr>
      <w:rFonts w:ascii="Cambria" w:eastAsia="新細明體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36DB"/>
    <w:rPr>
      <w:rFonts w:ascii="Cambria" w:eastAsia="新細明體" w:hAnsi="Cambria" w:cs="Times New Roman"/>
      <w:sz w:val="18"/>
      <w:szCs w:val="18"/>
    </w:rPr>
  </w:style>
  <w:style w:type="character" w:customStyle="1" w:styleId="st">
    <w:name w:val="st"/>
    <w:uiPriority w:val="99"/>
    <w:rsid w:val="00C35B63"/>
  </w:style>
  <w:style w:type="paragraph" w:styleId="ListParagraph">
    <w:name w:val="List Paragraph"/>
    <w:basedOn w:val="Normal"/>
    <w:uiPriority w:val="99"/>
    <w:qFormat/>
    <w:rsid w:val="00C35B63"/>
    <w:pPr>
      <w:ind w:leftChars="200" w:left="480"/>
    </w:pPr>
  </w:style>
  <w:style w:type="character" w:customStyle="1" w:styleId="style13">
    <w:name w:val="style13"/>
    <w:basedOn w:val="DefaultParagraphFont"/>
    <w:uiPriority w:val="99"/>
    <w:rsid w:val="00C35B63"/>
    <w:rPr>
      <w:rFonts w:cs="Times New Roman"/>
    </w:rPr>
  </w:style>
  <w:style w:type="character" w:styleId="Hyperlink">
    <w:name w:val="Hyperlink"/>
    <w:basedOn w:val="DefaultParagraphFont"/>
    <w:uiPriority w:val="99"/>
    <w:rsid w:val="00C35B63"/>
    <w:rPr>
      <w:rFonts w:cs="Times New Roman"/>
      <w:color w:val="0000FF"/>
      <w:u w:val="single"/>
    </w:rPr>
  </w:style>
  <w:style w:type="paragraph" w:customStyle="1" w:styleId="1">
    <w:name w:val="標1內文"/>
    <w:basedOn w:val="Normal"/>
    <w:uiPriority w:val="99"/>
    <w:rsid w:val="006C7FDD"/>
    <w:pPr>
      <w:ind w:left="1134" w:firstLineChars="195" w:firstLine="195"/>
    </w:pPr>
  </w:style>
  <w:style w:type="paragraph" w:styleId="Header">
    <w:name w:val="header"/>
    <w:basedOn w:val="Normal"/>
    <w:link w:val="HeaderChar"/>
    <w:uiPriority w:val="99"/>
    <w:rsid w:val="005950C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950C3"/>
    <w:rPr>
      <w:rFonts w:ascii="Arial" w:eastAsia="標楷體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950C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950C3"/>
    <w:rPr>
      <w:rFonts w:ascii="Arial" w:eastAsia="標楷體" w:hAnsi="Arial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32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mailto:service@unijoys.com.tw" TargetMode="External"/><Relationship Id="rId26" Type="http://schemas.openxmlformats.org/officeDocument/2006/relationships/hyperlink" Target="mailto:service@unijoys.com.tw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service@unijoys.com.tw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service@unijoys.com.tw" TargetMode="External"/><Relationship Id="rId17" Type="http://schemas.openxmlformats.org/officeDocument/2006/relationships/hyperlink" Target="mailto:service@unijoys.com.tw" TargetMode="External"/><Relationship Id="rId25" Type="http://schemas.openxmlformats.org/officeDocument/2006/relationships/hyperlink" Target="mailto:service@unijoys.com.tw" TargetMode="External"/><Relationship Id="rId33" Type="http://schemas.openxmlformats.org/officeDocument/2006/relationships/hyperlink" Target="mailto:service@unijoys.com.tw" TargetMode="External"/><Relationship Id="rId2" Type="http://schemas.openxmlformats.org/officeDocument/2006/relationships/styles" Target="styles.xml"/><Relationship Id="rId16" Type="http://schemas.openxmlformats.org/officeDocument/2006/relationships/hyperlink" Target="mailto:service@unijoys.com.tw" TargetMode="External"/><Relationship Id="rId20" Type="http://schemas.openxmlformats.org/officeDocument/2006/relationships/hyperlink" Target="mailto:service@unijoys.com.tw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service@unijoys.com.tw" TargetMode="External"/><Relationship Id="rId32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mailto:service@unijoys.com.tw" TargetMode="External"/><Relationship Id="rId23" Type="http://schemas.openxmlformats.org/officeDocument/2006/relationships/hyperlink" Target="mailto:service@unijoys.com.tw" TargetMode="External"/><Relationship Id="rId28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mailto:service@unijoys.com.tw" TargetMode="External"/><Relationship Id="rId31" Type="http://schemas.openxmlformats.org/officeDocument/2006/relationships/hyperlink" Target="mailto:service@unijoys.com.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rvice@unijoys.com.tw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7.png"/><Relationship Id="rId27" Type="http://schemas.openxmlformats.org/officeDocument/2006/relationships/hyperlink" Target="mailto:service@unijoys.com.tw" TargetMode="External"/><Relationship Id="rId30" Type="http://schemas.openxmlformats.org/officeDocument/2006/relationships/hyperlink" Target="mailto:service@unijoys.com.tw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26</Pages>
  <Words>2417</Words>
  <Characters>13777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103年中央機關辦理未婚聯誼活動總行程表</dc:title>
  <dc:subject/>
  <dc:creator>winnie</dc:creator>
  <cp:keywords/>
  <dc:description/>
  <cp:lastModifiedBy>admin</cp:lastModifiedBy>
  <cp:revision>2</cp:revision>
  <cp:lastPrinted>2014-05-29T07:40:00Z</cp:lastPrinted>
  <dcterms:created xsi:type="dcterms:W3CDTF">2014-07-03T08:38:00Z</dcterms:created>
  <dcterms:modified xsi:type="dcterms:W3CDTF">2014-07-03T08:38:00Z</dcterms:modified>
</cp:coreProperties>
</file>