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42" w:rsidRPr="00714151" w:rsidRDefault="00273042" w:rsidP="00914E8E">
      <w:pPr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>教師</w:t>
      </w:r>
      <w:r w:rsidRPr="00714151">
        <w:rPr>
          <w:rFonts w:ascii="微軟正黑體" w:eastAsia="微軟正黑體" w:hAnsi="微軟正黑體" w:hint="eastAsia"/>
          <w:b/>
          <w:sz w:val="36"/>
          <w:szCs w:val="36"/>
        </w:rPr>
        <w:t>管理</w:t>
      </w:r>
    </w:p>
    <w:p w:rsidR="00273042" w:rsidRDefault="00273042" w:rsidP="003F3585">
      <w:pPr>
        <w:rPr>
          <w:rFonts w:ascii="微軟正黑體" w:eastAsia="微軟正黑體" w:hAnsi="微軟正黑體"/>
          <w:b/>
          <w:sz w:val="28"/>
          <w:szCs w:val="28"/>
        </w:rPr>
      </w:pPr>
      <w:r w:rsidRPr="00C0778A">
        <w:rPr>
          <w:rFonts w:ascii="微軟正黑體" w:eastAsia="微軟正黑體" w:hAnsi="微軟正黑體" w:hint="eastAsia"/>
          <w:b/>
          <w:sz w:val="28"/>
          <w:szCs w:val="28"/>
        </w:rPr>
        <w:t>一、</w:t>
      </w:r>
      <w:r>
        <w:rPr>
          <w:rFonts w:ascii="微軟正黑體" w:eastAsia="微軟正黑體" w:hAnsi="微軟正黑體" w:hint="eastAsia"/>
          <w:b/>
          <w:sz w:val="28"/>
          <w:szCs w:val="28"/>
        </w:rPr>
        <w:t>帳號管理</w:t>
      </w:r>
    </w:p>
    <w:p w:rsidR="00273042" w:rsidRDefault="00273042" w:rsidP="003F3585">
      <w:pPr>
        <w:rPr>
          <w:sz w:val="20"/>
          <w:szCs w:val="20"/>
        </w:rPr>
      </w:pPr>
      <w:r w:rsidRPr="00C0778A">
        <w:rPr>
          <w:rFonts w:ascii="微軟正黑體" w:eastAsia="微軟正黑體" w:hAnsi="微軟正黑體"/>
          <w:b/>
        </w:rPr>
        <w:t xml:space="preserve">1. </w:t>
      </w:r>
      <w:r w:rsidRPr="008E5AF3">
        <w:rPr>
          <w:rFonts w:ascii="微軟正黑體" w:eastAsia="微軟正黑體" w:hAnsi="微軟正黑體" w:hint="eastAsia"/>
          <w:b/>
        </w:rPr>
        <w:t>帳號</w:t>
      </w:r>
      <w:r>
        <w:rPr>
          <w:rFonts w:ascii="微軟正黑體" w:eastAsia="微軟正黑體" w:hAnsi="微軟正黑體" w:hint="eastAsia"/>
          <w:b/>
        </w:rPr>
        <w:t>註冊：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進入首頁後，請點選右上方「教師登入」圖示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i1025" type="#_x0000_t75" alt="Untitled-1.png" style="width:507pt;height:212.25pt;visibility:visible">
            <v:imagedata r:id="rId7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 w:rsidRPr="00335A61">
        <w:rPr>
          <w:rFonts w:ascii="微軟正黑體" w:eastAsia="微軟正黑體" w:hAnsi="微軟正黑體"/>
          <w:sz w:val="20"/>
          <w:szCs w:val="20"/>
        </w:rPr>
        <w:br/>
      </w:r>
      <w:r w:rsidRPr="00335A61">
        <w:rPr>
          <w:sz w:val="20"/>
          <w:szCs w:val="20"/>
        </w:rPr>
        <w:t xml:space="preserve">(2) </w:t>
      </w:r>
      <w:r>
        <w:rPr>
          <w:rFonts w:hint="eastAsia"/>
          <w:sz w:val="20"/>
          <w:szCs w:val="20"/>
        </w:rPr>
        <w:t>請選擇左側「帳號註冊」選項。</w:t>
      </w:r>
      <w:r>
        <w:rPr>
          <w:sz w:val="20"/>
          <w:szCs w:val="20"/>
        </w:rPr>
        <w:br/>
      </w:r>
      <w:r w:rsidRPr="00E77BB6">
        <w:rPr>
          <w:noProof/>
          <w:sz w:val="20"/>
          <w:szCs w:val="20"/>
        </w:rPr>
        <w:pict>
          <v:shape id="圖片 5" o:spid="_x0000_i1026" type="#_x0000_t75" alt="Untitled-1.png" style="width:504.75pt;height:183pt;visibility:visible">
            <v:imagedata r:id="rId8" o:title=""/>
          </v:shape>
        </w:pic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273042" w:rsidRDefault="00273042">
      <w:pPr>
        <w:widowControl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73042" w:rsidRDefault="00273042" w:rsidP="003F3585">
      <w:pPr>
        <w:rPr>
          <w:sz w:val="20"/>
          <w:szCs w:val="20"/>
        </w:rPr>
      </w:pPr>
      <w:r>
        <w:rPr>
          <w:sz w:val="20"/>
          <w:szCs w:val="20"/>
        </w:rPr>
        <w:t xml:space="preserve">(3) </w:t>
      </w:r>
      <w:r>
        <w:rPr>
          <w:rFonts w:hint="eastAsia"/>
          <w:sz w:val="20"/>
          <w:szCs w:val="20"/>
        </w:rPr>
        <w:t>請輸入註冊資料：</w:t>
      </w:r>
      <w:r>
        <w:rPr>
          <w:sz w:val="20"/>
          <w:szCs w:val="20"/>
        </w:rPr>
        <w:br/>
      </w:r>
      <w:r w:rsidRPr="00E77BB6">
        <w:rPr>
          <w:noProof/>
          <w:sz w:val="20"/>
          <w:szCs w:val="20"/>
        </w:rPr>
        <w:pict>
          <v:shape id="圖片 6" o:spid="_x0000_i1027" type="#_x0000_t75" alt="Untitled-1.png" style="width:311.25pt;height:321pt;visibility:visible">
            <v:imagedata r:id="rId9" o:title=""/>
          </v:shape>
        </w:pict>
      </w:r>
      <w:r>
        <w:rPr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①</w:t>
      </w:r>
      <w:r w:rsidRPr="00581275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教師姓名：請輸入您的大名。</w:t>
      </w:r>
      <w:r>
        <w:rPr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②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現職學校：請選擇您目前就職的學校。</w:t>
      </w:r>
      <w:r>
        <w:rPr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③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電子郵件：請輸入您的</w:t>
      </w:r>
      <w:r>
        <w:rPr>
          <w:sz w:val="20"/>
          <w:szCs w:val="20"/>
        </w:rPr>
        <w:t>email</w:t>
      </w:r>
      <w:r>
        <w:rPr>
          <w:rFonts w:hint="eastAsia"/>
          <w:sz w:val="20"/>
          <w:szCs w:val="20"/>
        </w:rPr>
        <w:t>信箱。</w:t>
      </w:r>
    </w:p>
    <w:p w:rsidR="00273042" w:rsidRDefault="00273042" w:rsidP="003F3585">
      <w:pPr>
        <w:rPr>
          <w:sz w:val="20"/>
          <w:szCs w:val="20"/>
        </w:rPr>
      </w:pPr>
      <w:r w:rsidRPr="00581275">
        <w:rPr>
          <w:rFonts w:hint="eastAsia"/>
          <w:sz w:val="20"/>
          <w:szCs w:val="20"/>
        </w:rPr>
        <w:t>④</w:t>
      </w:r>
      <w:r w:rsidRPr="00581275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手機電話：請輸入您的手機電話。</w:t>
      </w:r>
      <w:r>
        <w:rPr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⑤</w:t>
      </w:r>
      <w:r w:rsidRPr="00581275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市內電話：請輸入您的市內電話。</w:t>
      </w:r>
      <w:r>
        <w:rPr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⑥</w:t>
      </w:r>
      <w:r w:rsidRPr="00581275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請輸入密碼：請設定您的密碼。</w:t>
      </w:r>
      <w:r>
        <w:rPr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⑦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再輸入一次密碼：請再輸入一次密碼。</w:t>
      </w:r>
      <w:r>
        <w:rPr>
          <w:sz w:val="20"/>
          <w:szCs w:val="20"/>
        </w:rPr>
        <w:br/>
      </w:r>
      <w:r w:rsidRPr="00680D33">
        <w:rPr>
          <w:rFonts w:hint="eastAsia"/>
          <w:sz w:val="20"/>
          <w:szCs w:val="20"/>
        </w:rPr>
        <w:t>⑧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輸入完畢後，請按「帳號註冊」。</w:t>
      </w:r>
      <w:r>
        <w:rPr>
          <w:sz w:val="20"/>
          <w:szCs w:val="20"/>
        </w:rPr>
        <w:br/>
      </w:r>
      <w:r>
        <w:rPr>
          <w:rFonts w:hint="eastAsia"/>
          <w:sz w:val="20"/>
          <w:szCs w:val="20"/>
        </w:rPr>
        <w:t>資料送出後，會有專人電話與您聯絡，確認教師身份後即可登入使用系統。</w:t>
      </w:r>
      <w:r w:rsidRPr="00335A61">
        <w:rPr>
          <w:sz w:val="20"/>
          <w:szCs w:val="20"/>
        </w:rPr>
        <w:br/>
      </w:r>
      <w:r>
        <w:rPr>
          <w:rFonts w:ascii="微軟正黑體" w:eastAsia="微軟正黑體" w:hAnsi="微軟正黑體"/>
          <w:b/>
          <w:sz w:val="28"/>
          <w:szCs w:val="28"/>
        </w:rPr>
        <w:br/>
      </w:r>
      <w:r>
        <w:rPr>
          <w:rFonts w:ascii="微軟正黑體" w:eastAsia="微軟正黑體" w:hAnsi="微軟正黑體"/>
          <w:b/>
        </w:rPr>
        <w:t>2</w:t>
      </w:r>
      <w:r w:rsidRPr="00C0778A">
        <w:rPr>
          <w:rFonts w:ascii="微軟正黑體" w:eastAsia="微軟正黑體" w:hAnsi="微軟正黑體"/>
          <w:b/>
        </w:rPr>
        <w:t xml:space="preserve">. </w:t>
      </w:r>
      <w:r w:rsidRPr="008E5AF3">
        <w:rPr>
          <w:rFonts w:ascii="微軟正黑體" w:eastAsia="微軟正黑體" w:hAnsi="微軟正黑體" w:hint="eastAsia"/>
          <w:b/>
        </w:rPr>
        <w:t>帳號登入</w:t>
      </w:r>
      <w:r>
        <w:rPr>
          <w:rFonts w:ascii="微軟正黑體" w:eastAsia="微軟正黑體" w:hAnsi="微軟正黑體" w:hint="eastAsia"/>
          <w:b/>
        </w:rPr>
        <w:t>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進入首頁後，請點選右上方「教師登入」圖示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_x0000_i1028" type="#_x0000_t75" alt="Untitled-1.png" style="width:401.25pt;height:168pt;visibility:visible">
            <v:imagedata r:id="rId7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 w:rsidRPr="00335A61">
        <w:rPr>
          <w:sz w:val="20"/>
          <w:szCs w:val="20"/>
        </w:rPr>
        <w:t xml:space="preserve">(2) </w:t>
      </w:r>
      <w:r>
        <w:rPr>
          <w:rFonts w:hint="eastAsia"/>
          <w:sz w:val="20"/>
          <w:szCs w:val="20"/>
        </w:rPr>
        <w:t>請輸入您的「電子郵件」與</w:t>
      </w:r>
      <w:r w:rsidRPr="00335A61">
        <w:rPr>
          <w:rFonts w:hint="eastAsia"/>
          <w:sz w:val="20"/>
          <w:szCs w:val="20"/>
        </w:rPr>
        <w:t>「</w:t>
      </w:r>
      <w:r>
        <w:rPr>
          <w:rFonts w:hint="eastAsia"/>
          <w:sz w:val="20"/>
          <w:szCs w:val="20"/>
        </w:rPr>
        <w:t>登入密碼</w:t>
      </w:r>
      <w:r w:rsidRPr="00335A61">
        <w:rPr>
          <w:rFonts w:hint="eastAsia"/>
          <w:sz w:val="20"/>
          <w:szCs w:val="20"/>
        </w:rPr>
        <w:t>」</w:t>
      </w:r>
      <w:r>
        <w:rPr>
          <w:rFonts w:hint="eastAsia"/>
          <w:sz w:val="20"/>
          <w:szCs w:val="20"/>
        </w:rPr>
        <w:t>後，按「帳號登入」即可登入系統。</w:t>
      </w:r>
      <w:r w:rsidRPr="00335A61">
        <w:rPr>
          <w:sz w:val="20"/>
          <w:szCs w:val="20"/>
        </w:rPr>
        <w:br/>
      </w:r>
      <w:r w:rsidRPr="00E77BB6">
        <w:rPr>
          <w:noProof/>
          <w:sz w:val="20"/>
          <w:szCs w:val="20"/>
        </w:rPr>
        <w:pict>
          <v:shape id="圖片 8" o:spid="_x0000_i1029" type="#_x0000_t75" alt="Untitled-1.png" style="width:492pt;height:262.5pt;visibility:visible">
            <v:imagedata r:id="rId10" o:title=""/>
          </v:shape>
        </w:pic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</w:p>
    <w:p w:rsidR="00273042" w:rsidRDefault="00273042" w:rsidP="008E2B15">
      <w:pPr>
        <w:rPr>
          <w:rFonts w:ascii="微軟正黑體" w:eastAsia="微軟正黑體" w:hAnsi="微軟正黑體"/>
          <w:b/>
        </w:rPr>
      </w:pPr>
    </w:p>
    <w:p w:rsidR="00273042" w:rsidRDefault="00273042" w:rsidP="008E2B15">
      <w:pPr>
        <w:rPr>
          <w:noProof/>
          <w:sz w:val="20"/>
          <w:szCs w:val="20"/>
        </w:rPr>
      </w:pPr>
      <w:r>
        <w:rPr>
          <w:rFonts w:ascii="微軟正黑體" w:eastAsia="微軟正黑體" w:hAnsi="微軟正黑體"/>
          <w:b/>
        </w:rPr>
        <w:br/>
        <w:t>3</w:t>
      </w:r>
      <w:r w:rsidRPr="00C0778A">
        <w:rPr>
          <w:rFonts w:ascii="微軟正黑體" w:eastAsia="微軟正黑體" w:hAnsi="微軟正黑體"/>
          <w:b/>
        </w:rPr>
        <w:t xml:space="preserve">. </w:t>
      </w:r>
      <w:r>
        <w:rPr>
          <w:rFonts w:ascii="微軟正黑體" w:eastAsia="微軟正黑體" w:hAnsi="微軟正黑體" w:hint="eastAsia"/>
          <w:b/>
        </w:rPr>
        <w:t>忘記密碼：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進入首頁後，請點選右上方「教師登入」圖示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_x0000_i1030" type="#_x0000_t75" alt="Untitled-1.png" style="width:507pt;height:212.25pt;visibility:visible">
            <v:imagedata r:id="rId7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noProof/>
          <w:sz w:val="20"/>
          <w:szCs w:val="20"/>
        </w:rPr>
        <w:br/>
      </w:r>
    </w:p>
    <w:p w:rsidR="00273042" w:rsidRDefault="00273042">
      <w:pPr>
        <w:widowControl/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</w:p>
    <w:p w:rsidR="00273042" w:rsidRDefault="00273042" w:rsidP="008E2B15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(2) </w:t>
      </w:r>
      <w:r>
        <w:rPr>
          <w:rFonts w:hint="eastAsia"/>
          <w:sz w:val="20"/>
          <w:szCs w:val="20"/>
        </w:rPr>
        <w:t>請選擇左側「忘記密碼」選項。</w:t>
      </w:r>
      <w:r>
        <w:rPr>
          <w:sz w:val="20"/>
          <w:szCs w:val="20"/>
        </w:rPr>
        <w:br/>
      </w:r>
      <w:r w:rsidRPr="00E77BB6">
        <w:rPr>
          <w:noProof/>
          <w:sz w:val="20"/>
          <w:szCs w:val="20"/>
        </w:rPr>
        <w:pict>
          <v:shape id="圖片 11" o:spid="_x0000_i1031" type="#_x0000_t75" alt="Untitled-1.png" style="width:522pt;height:156.75pt;visibility:visible">
            <v:imagedata r:id="rId11" o:title=""/>
          </v:shape>
        </w:pict>
      </w:r>
      <w:r>
        <w:rPr>
          <w:sz w:val="20"/>
          <w:szCs w:val="20"/>
        </w:rPr>
        <w:br/>
        <w:t xml:space="preserve">(3) </w:t>
      </w:r>
      <w:r>
        <w:rPr>
          <w:rFonts w:hint="eastAsia"/>
          <w:sz w:val="20"/>
          <w:szCs w:val="20"/>
        </w:rPr>
        <w:t>請輸入您的名稱，與註冊時所留下的</w:t>
      </w:r>
      <w:r>
        <w:rPr>
          <w:sz w:val="20"/>
          <w:szCs w:val="20"/>
        </w:rPr>
        <w:t>email</w:t>
      </w:r>
      <w:r>
        <w:rPr>
          <w:rFonts w:hint="eastAsia"/>
          <w:sz w:val="20"/>
          <w:szCs w:val="20"/>
        </w:rPr>
        <w:t>信箱後，按「重新發送密碼」，系統會將新密碼寄送至您註冊的</w:t>
      </w:r>
      <w:r>
        <w:rPr>
          <w:sz w:val="20"/>
          <w:szCs w:val="20"/>
        </w:rPr>
        <w:t>email</w:t>
      </w:r>
      <w:r>
        <w:rPr>
          <w:rFonts w:hint="eastAsia"/>
          <w:sz w:val="20"/>
          <w:szCs w:val="20"/>
        </w:rPr>
        <w:t>的信箱中，請用新密碼登入後，再修改密碼。</w:t>
      </w:r>
      <w:r>
        <w:rPr>
          <w:sz w:val="20"/>
          <w:szCs w:val="20"/>
        </w:rPr>
        <w:br/>
      </w:r>
      <w:r w:rsidRPr="00E77BB6">
        <w:rPr>
          <w:noProof/>
          <w:sz w:val="20"/>
          <w:szCs w:val="20"/>
        </w:rPr>
        <w:pict>
          <v:shape id="圖片 12" o:spid="_x0000_i1032" type="#_x0000_t75" alt="Untitled-1.png" style="width:282.75pt;height:166.5pt;visibility:visible">
            <v:imagedata r:id="rId12" o:title=""/>
          </v:shape>
        </w:pict>
      </w:r>
      <w:r>
        <w:rPr>
          <w:sz w:val="20"/>
          <w:szCs w:val="20"/>
        </w:rPr>
        <w:br/>
      </w:r>
    </w:p>
    <w:p w:rsidR="00273042" w:rsidRPr="008E2B15" w:rsidRDefault="00273042">
      <w:pPr>
        <w:widowControl/>
        <w:rPr>
          <w:rFonts w:ascii="微軟正黑體" w:eastAsia="微軟正黑體" w:hAnsi="微軟正黑體"/>
          <w:b/>
        </w:rPr>
      </w:pPr>
    </w:p>
    <w:p w:rsidR="00273042" w:rsidRDefault="00273042" w:rsidP="00C73E8C">
      <w:pPr>
        <w:rPr>
          <w:noProof/>
          <w:sz w:val="20"/>
          <w:szCs w:val="20"/>
        </w:rPr>
      </w:pPr>
      <w:r>
        <w:rPr>
          <w:rFonts w:ascii="微軟正黑體" w:eastAsia="微軟正黑體" w:hAnsi="微軟正黑體"/>
          <w:b/>
        </w:rPr>
        <w:t>4</w:t>
      </w:r>
      <w:r w:rsidRPr="00C0778A">
        <w:rPr>
          <w:rFonts w:ascii="微軟正黑體" w:eastAsia="微軟正黑體" w:hAnsi="微軟正黑體"/>
          <w:b/>
        </w:rPr>
        <w:t xml:space="preserve">. </w:t>
      </w:r>
      <w:r w:rsidRPr="008E5AF3">
        <w:rPr>
          <w:rFonts w:ascii="微軟正黑體" w:eastAsia="微軟正黑體" w:hAnsi="微軟正黑體" w:hint="eastAsia"/>
          <w:b/>
        </w:rPr>
        <w:t>帳號登</w:t>
      </w:r>
      <w:r>
        <w:rPr>
          <w:rFonts w:ascii="微軟正黑體" w:eastAsia="微軟正黑體" w:hAnsi="微軟正黑體" w:hint="eastAsia"/>
          <w:b/>
        </w:rPr>
        <w:t>出：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 w:hint="eastAsia"/>
          <w:sz w:val="20"/>
          <w:szCs w:val="20"/>
        </w:rPr>
        <w:t>在操作頁面右上角，點選「</w:t>
      </w:r>
      <w:r>
        <w:rPr>
          <w:rFonts w:ascii="微軟正黑體" w:eastAsia="微軟正黑體" w:hAnsi="微軟正黑體"/>
          <w:sz w:val="20"/>
          <w:szCs w:val="20"/>
        </w:rPr>
        <w:t>Logout</w:t>
      </w:r>
      <w:r>
        <w:rPr>
          <w:rFonts w:ascii="微軟正黑體" w:eastAsia="微軟正黑體" w:hAnsi="微軟正黑體" w:hint="eastAsia"/>
          <w:sz w:val="20"/>
          <w:szCs w:val="20"/>
        </w:rPr>
        <w:t>」圖示即可登出。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b/>
          <w:noProof/>
        </w:rPr>
        <w:pict>
          <v:shape id="圖片 13" o:spid="_x0000_i1033" type="#_x0000_t75" alt="Untitled-1.png" style="width:522pt;height:229.5pt;visibility:visible">
            <v:imagedata r:id="rId13" o:title=""/>
          </v:shape>
        </w:pict>
      </w:r>
    </w:p>
    <w:p w:rsidR="00273042" w:rsidRDefault="00273042" w:rsidP="00C73E8C">
      <w:pPr>
        <w:rPr>
          <w:sz w:val="20"/>
          <w:szCs w:val="20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二</w:t>
      </w:r>
      <w:r w:rsidRPr="00C0778A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>
        <w:rPr>
          <w:rFonts w:ascii="微軟正黑體" w:eastAsia="微軟正黑體" w:hAnsi="微軟正黑體" w:hint="eastAsia"/>
          <w:b/>
          <w:sz w:val="28"/>
          <w:szCs w:val="28"/>
        </w:rPr>
        <w:t>履歷維護</w:t>
      </w:r>
      <w:r>
        <w:rPr>
          <w:rFonts w:ascii="微軟正黑體" w:eastAsia="微軟正黑體" w:hAnsi="微軟正黑體"/>
          <w:b/>
          <w:sz w:val="28"/>
          <w:szCs w:val="28"/>
        </w:rPr>
        <w:br/>
      </w: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有兩個地方可以進入履歷維護畫面：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14" o:spid="_x0000_i1034" type="#_x0000_t75" alt="Untitled-1.png" style="width:364.5pt;height:156pt;visibility:visible">
            <v:imagedata r:id="rId14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①</w:t>
      </w:r>
      <w:r w:rsidRPr="00581275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點選選單中的「履歷維護」。</w:t>
      </w:r>
      <w:r>
        <w:rPr>
          <w:sz w:val="20"/>
          <w:szCs w:val="20"/>
        </w:rPr>
        <w:br/>
      </w:r>
      <w:r w:rsidRPr="00581275">
        <w:rPr>
          <w:rFonts w:hint="eastAsia"/>
          <w:sz w:val="20"/>
          <w:szCs w:val="20"/>
        </w:rPr>
        <w:t>②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在職缺訊息頁面中，點選左側的「個人履歷維護」。</w:t>
      </w:r>
      <w:r w:rsidRPr="00335A61">
        <w:rPr>
          <w:rFonts w:ascii="微軟正黑體" w:eastAsia="微軟正黑體" w:hAnsi="微軟正黑體"/>
          <w:sz w:val="20"/>
          <w:szCs w:val="20"/>
        </w:rPr>
        <w:br/>
      </w:r>
    </w:p>
    <w:tbl>
      <w:tblPr>
        <w:tblW w:w="0" w:type="auto"/>
        <w:tblLook w:val="00A0"/>
      </w:tblPr>
      <w:tblGrid>
        <w:gridCol w:w="5155"/>
        <w:gridCol w:w="5527"/>
      </w:tblGrid>
      <w:tr w:rsidR="00273042" w:rsidRPr="00E77BB6" w:rsidTr="00E77BB6">
        <w:tc>
          <w:tcPr>
            <w:tcW w:w="5261" w:type="dxa"/>
          </w:tcPr>
          <w:p w:rsidR="00273042" w:rsidRPr="00E77BB6" w:rsidRDefault="00273042" w:rsidP="00932DD4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77BB6">
              <w:rPr>
                <w:rFonts w:ascii="微軟正黑體" w:eastAsia="微軟正黑體" w:hAnsi="微軟正黑體"/>
                <w:noProof/>
                <w:sz w:val="20"/>
                <w:szCs w:val="20"/>
              </w:rPr>
              <w:pict>
                <v:shape id="圖片 16" o:spid="_x0000_i1035" type="#_x0000_t75" alt="Untitled-3.png" style="width:212.25pt;height:477pt;visibility:visible">
                  <v:imagedata r:id="rId15" o:title=""/>
                </v:shape>
              </w:pict>
            </w:r>
          </w:p>
        </w:tc>
        <w:tc>
          <w:tcPr>
            <w:tcW w:w="5261" w:type="dxa"/>
          </w:tcPr>
          <w:p w:rsidR="00273042" w:rsidRPr="00E77BB6" w:rsidRDefault="00273042" w:rsidP="008B435D">
            <w:pPr>
              <w:rPr>
                <w:sz w:val="20"/>
                <w:szCs w:val="20"/>
              </w:rPr>
            </w:pPr>
          </w:p>
          <w:p w:rsidR="00273042" w:rsidRPr="00E77BB6" w:rsidRDefault="00273042" w:rsidP="008B435D">
            <w:pPr>
              <w:rPr>
                <w:sz w:val="20"/>
                <w:szCs w:val="20"/>
              </w:rPr>
            </w:pPr>
          </w:p>
          <w:p w:rsidR="00273042" w:rsidRPr="00E77BB6" w:rsidRDefault="00273042" w:rsidP="008B435D">
            <w:pPr>
              <w:rPr>
                <w:sz w:val="20"/>
                <w:szCs w:val="20"/>
              </w:rPr>
            </w:pPr>
          </w:p>
          <w:p w:rsidR="00273042" w:rsidRPr="00E77BB6" w:rsidRDefault="00273042" w:rsidP="008B435D">
            <w:pPr>
              <w:rPr>
                <w:sz w:val="20"/>
                <w:szCs w:val="20"/>
              </w:rPr>
            </w:pPr>
          </w:p>
          <w:p w:rsidR="00273042" w:rsidRPr="00E77BB6" w:rsidRDefault="00273042" w:rsidP="008B435D">
            <w:pPr>
              <w:rPr>
                <w:sz w:val="20"/>
                <w:szCs w:val="20"/>
              </w:rPr>
            </w:pPr>
            <w:r w:rsidRPr="00E77BB6">
              <w:rPr>
                <w:sz w:val="20"/>
                <w:szCs w:val="20"/>
              </w:rPr>
              <w:t xml:space="preserve">(2) </w:t>
            </w:r>
            <w:r w:rsidRPr="00E77BB6">
              <w:rPr>
                <w:rFonts w:hint="eastAsia"/>
                <w:sz w:val="20"/>
                <w:szCs w:val="20"/>
              </w:rPr>
              <w:t>請輸入您的履歷資料：</w:t>
            </w:r>
          </w:p>
          <w:p w:rsidR="00273042" w:rsidRPr="00E77BB6" w:rsidRDefault="00273042" w:rsidP="001D126F">
            <w:pPr>
              <w:rPr>
                <w:rFonts w:ascii="細明體" w:eastAsia="細明體" w:hAnsi="細明體" w:cs="細明體"/>
                <w:sz w:val="20"/>
                <w:szCs w:val="20"/>
              </w:rPr>
            </w:pPr>
            <w:r w:rsidRPr="00E77BB6">
              <w:rPr>
                <w:rFonts w:ascii="細明體" w:eastAsia="細明體" w:hAnsi="細明體" w:cs="細明體"/>
                <w:sz w:val="20"/>
                <w:szCs w:val="20"/>
              </w:rPr>
              <w:br/>
            </w: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①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E77BB6">
              <w:rPr>
                <w:rFonts w:ascii="微軟正黑體" w:eastAsia="微軟正黑體" w:hAnsi="微軟正黑體" w:hint="eastAsia"/>
                <w:sz w:val="20"/>
                <w:szCs w:val="20"/>
              </w:rPr>
              <w:t>請輸入您的基本聯絡資料。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t>email</w:t>
            </w:r>
            <w:r w:rsidRPr="00E77BB6">
              <w:rPr>
                <w:rFonts w:ascii="微軟正黑體" w:eastAsia="微軟正黑體" w:hAnsi="微軟正黑體" w:hint="eastAsia"/>
                <w:sz w:val="20"/>
                <w:szCs w:val="20"/>
              </w:rPr>
              <w:t>為註冊時留下登入用，如需修改請聯絡資訊人員。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②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E77BB6">
              <w:rPr>
                <w:rFonts w:ascii="微軟正黑體" w:eastAsia="微軟正黑體" w:hAnsi="微軟正黑體" w:hint="eastAsia"/>
                <w:sz w:val="20"/>
                <w:szCs w:val="20"/>
              </w:rPr>
              <w:t>履歷、學歷、證照、得獎項目新增方式：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微軟正黑體" w:eastAsia="微軟正黑體" w:hAnsi="微軟正黑體" w:hint="eastAsia"/>
                <w:sz w:val="20"/>
                <w:szCs w:val="20"/>
              </w:rPr>
              <w:t>請先在個欄位中輸入相關資料後，按「新增」，則會加入底下的列表中。可新增多筆資料。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微軟正黑體" w:eastAsia="微軟正黑體" w:hAnsi="微軟正黑體"/>
                <w:noProof/>
                <w:sz w:val="20"/>
                <w:szCs w:val="20"/>
              </w:rPr>
              <w:pict>
                <v:shape id="圖片 17" o:spid="_x0000_i1036" type="#_x0000_t75" alt="Untitled-4.png" style="width:265.5pt;height:30.75pt;visibility:visible">
                  <v:imagedata r:id="rId16" o:title=""/>
                </v:shape>
              </w:pic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③</w:t>
            </w:r>
            <w:r w:rsidRPr="00E77BB6">
              <w:rPr>
                <w:rFonts w:ascii="微軟正黑體" w:eastAsia="微軟正黑體" w:hAnsi="微軟正黑體" w:hint="eastAsia"/>
                <w:sz w:val="20"/>
                <w:szCs w:val="20"/>
              </w:rPr>
              <w:t>履歷、學歷、證照、得獎項目刪除方式：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如果要刪除已經加入的資料，請在列表中找到要刪除的項目後，按「</w:t>
            </w:r>
            <w:r w:rsidRPr="00E77BB6">
              <w:rPr>
                <w:rFonts w:ascii="細明體" w:eastAsia="細明體" w:hAnsi="細明體" w:cs="細明體"/>
                <w:sz w:val="20"/>
                <w:szCs w:val="20"/>
              </w:rPr>
              <w:t>X</w:t>
            </w: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」即可。</w:t>
            </w:r>
            <w:r w:rsidRPr="00E77BB6">
              <w:rPr>
                <w:rFonts w:ascii="細明體" w:eastAsia="細明體" w:hAnsi="細明體" w:cs="細明體"/>
                <w:sz w:val="20"/>
                <w:szCs w:val="20"/>
              </w:rPr>
              <w:br/>
            </w:r>
          </w:p>
          <w:p w:rsidR="00273042" w:rsidRPr="00E77BB6" w:rsidRDefault="00273042" w:rsidP="001D12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④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E77BB6">
              <w:rPr>
                <w:rFonts w:ascii="微軟正黑體" w:eastAsia="微軟正黑體" w:hAnsi="微軟正黑體" w:hint="eastAsia"/>
                <w:sz w:val="20"/>
                <w:szCs w:val="20"/>
              </w:rPr>
              <w:t>請輸入專長說明。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⑤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E77BB6">
              <w:rPr>
                <w:rFonts w:ascii="微軟正黑體" w:eastAsia="微軟正黑體" w:hAnsi="微軟正黑體" w:hint="eastAsia"/>
                <w:sz w:val="20"/>
                <w:szCs w:val="20"/>
              </w:rPr>
              <w:t>請輸入自傳。</w:t>
            </w:r>
            <w:r w:rsidRPr="00E77BB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⑥</w:t>
            </w:r>
            <w:r w:rsidRPr="00E77BB6">
              <w:rPr>
                <w:rFonts w:ascii="細明體" w:eastAsia="細明體" w:hAnsi="細明體" w:cs="細明體"/>
                <w:sz w:val="20"/>
                <w:szCs w:val="20"/>
              </w:rPr>
              <w:t xml:space="preserve"> </w:t>
            </w:r>
            <w:r w:rsidRPr="00E77BB6">
              <w:rPr>
                <w:rFonts w:ascii="細明體" w:eastAsia="細明體" w:hAnsi="細明體" w:cs="細明體" w:hint="eastAsia"/>
                <w:sz w:val="20"/>
                <w:szCs w:val="20"/>
              </w:rPr>
              <w:t>履歷內容都編輯完畢後，按「儲存更新」即可。</w:t>
            </w:r>
          </w:p>
        </w:tc>
      </w:tr>
    </w:tbl>
    <w:p w:rsidR="00273042" w:rsidRDefault="00273042" w:rsidP="00B65D8C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sz w:val="20"/>
          <w:szCs w:val="20"/>
        </w:rPr>
        <w:br w:type="page"/>
      </w:r>
      <w:r>
        <w:rPr>
          <w:rFonts w:ascii="微軟正黑體" w:eastAsia="微軟正黑體" w:hAnsi="微軟正黑體" w:hint="eastAsia"/>
          <w:b/>
          <w:sz w:val="28"/>
          <w:szCs w:val="28"/>
        </w:rPr>
        <w:t>三</w:t>
      </w:r>
      <w:r w:rsidRPr="00C0778A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Pr="00AD227A">
        <w:rPr>
          <w:rFonts w:ascii="微軟正黑體" w:eastAsia="微軟正黑體" w:hAnsi="微軟正黑體" w:hint="eastAsia"/>
          <w:b/>
          <w:sz w:val="28"/>
          <w:szCs w:val="28"/>
        </w:rPr>
        <w:t>職缺管理</w:t>
      </w:r>
      <w:r>
        <w:rPr>
          <w:rFonts w:ascii="微軟正黑體" w:eastAsia="微軟正黑體" w:hAnsi="微軟正黑體"/>
          <w:b/>
          <w:sz w:val="28"/>
          <w:szCs w:val="28"/>
        </w:rPr>
        <w:br/>
      </w:r>
      <w:r w:rsidRPr="00C0778A">
        <w:rPr>
          <w:rFonts w:ascii="微軟正黑體" w:eastAsia="微軟正黑體" w:hAnsi="微軟正黑體"/>
          <w:b/>
        </w:rPr>
        <w:t xml:space="preserve">1. </w:t>
      </w:r>
      <w:r w:rsidRPr="00D25080">
        <w:rPr>
          <w:rFonts w:ascii="微軟正黑體" w:eastAsia="微軟正黑體" w:hAnsi="微軟正黑體" w:hint="eastAsia"/>
          <w:b/>
        </w:rPr>
        <w:t>職缺查詢</w:t>
      </w:r>
      <w:r>
        <w:rPr>
          <w:rFonts w:ascii="微軟正黑體" w:eastAsia="微軟正黑體" w:hAnsi="微軟正黑體" w:hint="eastAsia"/>
          <w:b/>
        </w:rPr>
        <w:t>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登入進入維護頁面後，請點選主選單「職缺訊息」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9" o:spid="_x0000_i1037" type="#_x0000_t75" alt="Untitled-2.png" style="width:492.75pt;height:133.5pt;visibility:visible">
            <v:imagedata r:id="rId17" o:title=""/>
          </v:shape>
        </w:pict>
      </w:r>
    </w:p>
    <w:p w:rsidR="00273042" w:rsidRDefault="00273042" w:rsidP="00B65D8C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273042" w:rsidRDefault="00273042" w:rsidP="00B65D8C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t>(2)</w:t>
      </w:r>
      <w:r>
        <w:rPr>
          <w:rFonts w:ascii="微軟正黑體" w:eastAsia="微軟正黑體" w:hAnsi="微軟正黑體" w:hint="eastAsia"/>
          <w:sz w:val="20"/>
          <w:szCs w:val="20"/>
        </w:rPr>
        <w:t>您可以點選地圖上地區名稱，下方則會顯示該區的職缺。地區名稱後所標示的數字，代表該區目前所擁有的職缺數。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18" o:spid="_x0000_i1038" type="#_x0000_t75" alt="Untitled-1.png" style="width:494.25pt;height:354.75pt;visibility:visible">
            <v:imagedata r:id="rId18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rFonts w:ascii="微軟正黑體" w:eastAsia="微軟正黑體" w:hAnsi="微軟正黑體"/>
          <w:sz w:val="20"/>
          <w:szCs w:val="20"/>
        </w:rPr>
        <w:br/>
      </w:r>
    </w:p>
    <w:p w:rsidR="00273042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br w:type="page"/>
      </w:r>
    </w:p>
    <w:p w:rsidR="00273042" w:rsidRDefault="00273042" w:rsidP="00B65D8C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t xml:space="preserve">(3) </w:t>
      </w:r>
      <w:r>
        <w:rPr>
          <w:rFonts w:ascii="微軟正黑體" w:eastAsia="微軟正黑體" w:hAnsi="微軟正黑體" w:hint="eastAsia"/>
          <w:sz w:val="20"/>
          <w:szCs w:val="20"/>
        </w:rPr>
        <w:t>如需查詢各職缺的詳細資料，請點選詳細小圖示：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19" o:spid="_x0000_i1039" type="#_x0000_t75" alt="Untitled-1.png" style="width:522pt;height:239.25pt;visibility:visible">
            <v:imagedata r:id="rId19" o:title=""/>
          </v:shape>
        </w:pict>
      </w:r>
      <w:r>
        <w:rPr>
          <w:rFonts w:ascii="微軟正黑體" w:eastAsia="微軟正黑體" w:hAnsi="微軟正黑體" w:hint="eastAsia"/>
          <w:sz w:val="20"/>
          <w:szCs w:val="20"/>
        </w:rPr>
        <w:t>則您會看到該職缺的詳細資料，如果您對該職缺有興趣：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20" o:spid="_x0000_i1040" type="#_x0000_t75" alt="Untitled-1.png" style="width:520.5pt;height:324pt;visibility:visible">
            <v:imagedata r:id="rId20" o:title=""/>
          </v:shape>
        </w:pict>
      </w:r>
      <w:r w:rsidRPr="00C71B37">
        <w:rPr>
          <w:rFonts w:ascii="細明體" w:eastAsia="細明體" w:hAnsi="細明體" w:cs="細明體" w:hint="eastAsia"/>
          <w:sz w:val="20"/>
          <w:szCs w:val="20"/>
        </w:rPr>
        <w:t>①</w:t>
      </w:r>
      <w:r w:rsidRPr="00C71B37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可按「加入我的追蹤」將該職缺收藏至「我的追蹤」名單。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C71B37">
        <w:rPr>
          <w:rFonts w:ascii="細明體" w:eastAsia="細明體" w:hAnsi="細明體" w:cs="細明體" w:hint="eastAsia"/>
          <w:sz w:val="20"/>
          <w:szCs w:val="20"/>
        </w:rPr>
        <w:t>②</w:t>
      </w:r>
      <w:r w:rsidRPr="00C71B37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或是按「應徵投履歷」將自己的履歷發送給該職缺單位。</w:t>
      </w:r>
      <w:r>
        <w:rPr>
          <w:rFonts w:ascii="微軟正黑體" w:eastAsia="微軟正黑體" w:hAnsi="微軟正黑體"/>
          <w:sz w:val="20"/>
          <w:szCs w:val="20"/>
        </w:rPr>
        <w:br/>
      </w:r>
    </w:p>
    <w:p w:rsidR="00273042" w:rsidRPr="00B65D8C" w:rsidRDefault="00273042" w:rsidP="00B65D8C">
      <w:pPr>
        <w:widowControl/>
        <w:rPr>
          <w:sz w:val="20"/>
          <w:szCs w:val="20"/>
        </w:rPr>
      </w:pPr>
    </w:p>
    <w:p w:rsidR="00273042" w:rsidRDefault="00273042">
      <w:pPr>
        <w:widowControl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sz w:val="20"/>
          <w:szCs w:val="20"/>
        </w:rPr>
        <w:br w:type="page"/>
      </w:r>
      <w:r>
        <w:rPr>
          <w:rFonts w:ascii="微軟正黑體" w:eastAsia="微軟正黑體" w:hAnsi="微軟正黑體"/>
          <w:b/>
        </w:rPr>
        <w:t>2</w:t>
      </w:r>
      <w:r w:rsidRPr="00C0778A">
        <w:rPr>
          <w:rFonts w:ascii="微軟正黑體" w:eastAsia="微軟正黑體" w:hAnsi="微軟正黑體"/>
          <w:b/>
        </w:rPr>
        <w:t xml:space="preserve">. </w:t>
      </w:r>
      <w:r>
        <w:rPr>
          <w:rFonts w:ascii="微軟正黑體" w:eastAsia="微軟正黑體" w:hAnsi="微軟正黑體" w:hint="eastAsia"/>
          <w:b/>
        </w:rPr>
        <w:t>我的追蹤管理：</w:t>
      </w:r>
    </w:p>
    <w:p w:rsidR="00273042" w:rsidRDefault="00273042" w:rsidP="00B96825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登入進入維護頁面後，請點選主選單「職缺訊息」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_x0000_i1041" type="#_x0000_t75" alt="Untitled-2.png" style="width:492.75pt;height:133.5pt;visibility:visible">
            <v:imagedata r:id="rId17" o:title=""/>
          </v:shape>
        </w:pict>
      </w:r>
    </w:p>
    <w:p w:rsidR="00273042" w:rsidRDefault="00273042" w:rsidP="00B96825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273042" w:rsidRDefault="00273042" w:rsidP="00B96825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t xml:space="preserve">(2) </w:t>
      </w:r>
      <w:r>
        <w:rPr>
          <w:rFonts w:ascii="微軟正黑體" w:eastAsia="微軟正黑體" w:hAnsi="微軟正黑體" w:hint="eastAsia"/>
          <w:sz w:val="20"/>
          <w:szCs w:val="20"/>
        </w:rPr>
        <w:t>點選左邊選單中「我的追蹤」：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22" o:spid="_x0000_i1042" type="#_x0000_t75" alt="Untitled-1.png" style="width:522pt;height:198.75pt;visibility:visible">
            <v:imagedata r:id="rId21" o:title=""/>
          </v:shape>
        </w:pict>
      </w:r>
    </w:p>
    <w:p w:rsidR="00273042" w:rsidRDefault="00273042">
      <w:pPr>
        <w:widowControl/>
        <w:rPr>
          <w:rFonts w:ascii="細明體" w:eastAsia="細明體" w:hAnsi="細明體" w:cs="細明體"/>
          <w:sz w:val="20"/>
          <w:szCs w:val="20"/>
        </w:rPr>
      </w:pPr>
      <w:r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「我的追蹤」後所標註的數字，為您目前所收藏的職缺數量。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點選「我的追蹤」會看到您所收藏的職缺列表。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>
        <w:rPr>
          <w:rFonts w:ascii="細明體" w:eastAsia="細明體" w:hAnsi="細明體" w:cs="細明體"/>
          <w:sz w:val="20"/>
          <w:szCs w:val="20"/>
        </w:rPr>
        <w:t xml:space="preserve"> </w:t>
      </w:r>
      <w:r>
        <w:rPr>
          <w:rFonts w:ascii="細明體" w:eastAsia="細明體" w:hAnsi="細明體" w:cs="細明體" w:hint="eastAsia"/>
          <w:sz w:val="20"/>
          <w:szCs w:val="20"/>
        </w:rPr>
        <w:t>要察看該職缺的詳細內容，請按「詳細」小圖示。</w:t>
      </w:r>
      <w:r>
        <w:rPr>
          <w:rFonts w:ascii="細明體" w:eastAsia="細明體" w:hAnsi="細明體" w:cs="細明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④</w:t>
      </w:r>
      <w:r>
        <w:rPr>
          <w:rFonts w:ascii="細明體" w:eastAsia="細明體" w:hAnsi="細明體" w:cs="細明體"/>
          <w:sz w:val="20"/>
          <w:szCs w:val="20"/>
        </w:rPr>
        <w:t xml:space="preserve"> </w:t>
      </w:r>
      <w:r>
        <w:rPr>
          <w:rFonts w:ascii="細明體" w:eastAsia="細明體" w:hAnsi="細明體" w:cs="細明體" w:hint="eastAsia"/>
          <w:sz w:val="20"/>
          <w:szCs w:val="20"/>
        </w:rPr>
        <w:t>如果要將該職缺從您的收藏名單中移除，請按「</w:t>
      </w:r>
      <w:r>
        <w:rPr>
          <w:rFonts w:ascii="細明體" w:eastAsia="細明體" w:hAnsi="細明體" w:cs="細明體"/>
          <w:sz w:val="20"/>
          <w:szCs w:val="20"/>
        </w:rPr>
        <w:t>X</w:t>
      </w:r>
      <w:r>
        <w:rPr>
          <w:rFonts w:ascii="細明體" w:eastAsia="細明體" w:hAnsi="細明體" w:cs="細明體" w:hint="eastAsia"/>
          <w:sz w:val="20"/>
          <w:szCs w:val="20"/>
        </w:rPr>
        <w:t>」。</w:t>
      </w:r>
    </w:p>
    <w:p w:rsidR="00273042" w:rsidRDefault="00273042">
      <w:pPr>
        <w:widowControl/>
        <w:rPr>
          <w:rFonts w:ascii="細明體" w:eastAsia="細明體" w:hAnsi="細明體" w:cs="細明體"/>
          <w:sz w:val="20"/>
          <w:szCs w:val="20"/>
        </w:rPr>
      </w:pPr>
    </w:p>
    <w:p w:rsidR="00273042" w:rsidRDefault="00273042">
      <w:pPr>
        <w:widowControl/>
        <w:rPr>
          <w:rFonts w:ascii="細明體" w:eastAsia="細明體" w:hAnsi="細明體" w:cs="細明體"/>
          <w:sz w:val="20"/>
          <w:szCs w:val="20"/>
        </w:rPr>
      </w:pPr>
    </w:p>
    <w:p w:rsidR="00273042" w:rsidRDefault="00273042" w:rsidP="00783150">
      <w:pPr>
        <w:widowControl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</w:rPr>
        <w:t>3</w:t>
      </w:r>
      <w:r w:rsidRPr="00C0778A">
        <w:rPr>
          <w:rFonts w:ascii="微軟正黑體" w:eastAsia="微軟正黑體" w:hAnsi="微軟正黑體"/>
          <w:b/>
        </w:rPr>
        <w:t xml:space="preserve">. </w:t>
      </w:r>
      <w:r>
        <w:rPr>
          <w:rFonts w:ascii="微軟正黑體" w:eastAsia="微軟正黑體" w:hAnsi="微軟正黑體" w:hint="eastAsia"/>
          <w:b/>
        </w:rPr>
        <w:t>履歷投遞記錄：</w:t>
      </w:r>
    </w:p>
    <w:p w:rsidR="00273042" w:rsidRDefault="00273042" w:rsidP="00783150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登入進入維護頁面後，請點選主選單「職缺訊息」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_x0000_i1043" type="#_x0000_t75" alt="Untitled-2.png" style="width:492.75pt;height:133.5pt;visibility:visible">
            <v:imagedata r:id="rId17" o:title=""/>
          </v:shape>
        </w:pict>
      </w:r>
    </w:p>
    <w:p w:rsidR="00273042" w:rsidRDefault="00273042" w:rsidP="00783150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t xml:space="preserve">(2) </w:t>
      </w:r>
      <w:r>
        <w:rPr>
          <w:rFonts w:ascii="微軟正黑體" w:eastAsia="微軟正黑體" w:hAnsi="微軟正黑體" w:hint="eastAsia"/>
          <w:sz w:val="20"/>
          <w:szCs w:val="20"/>
        </w:rPr>
        <w:t>您所投遞過的職缺項目都會列在這邊：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25" o:spid="_x0000_i1044" type="#_x0000_t75" alt="Untitled-1.png" style="width:507.75pt;height:193.5pt;visibility:visible">
            <v:imagedata r:id="rId22" o:title=""/>
          </v:shape>
        </w:pict>
      </w:r>
    </w:p>
    <w:p w:rsidR="00273042" w:rsidRPr="00B96825" w:rsidRDefault="00273042" w:rsidP="00783150">
      <w:pPr>
        <w:widowControl/>
        <w:rPr>
          <w:rFonts w:ascii="微軟正黑體" w:eastAsia="微軟正黑體" w:hAnsi="微軟正黑體"/>
          <w:sz w:val="20"/>
          <w:szCs w:val="20"/>
        </w:rPr>
      </w:pPr>
      <w:r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「投遞記錄」後所標註的數字，為您目前已投遞過履歷的職缺數量。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點選「投遞記錄」會看到您所投遞過履歷的職缺列表。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>
        <w:rPr>
          <w:rFonts w:ascii="細明體" w:eastAsia="細明體" w:hAnsi="細明體" w:cs="細明體"/>
          <w:sz w:val="20"/>
          <w:szCs w:val="20"/>
        </w:rPr>
        <w:t xml:space="preserve"> </w:t>
      </w:r>
      <w:r>
        <w:rPr>
          <w:rFonts w:ascii="細明體" w:eastAsia="細明體" w:hAnsi="細明體" w:cs="細明體" w:hint="eastAsia"/>
          <w:sz w:val="20"/>
          <w:szCs w:val="20"/>
        </w:rPr>
        <w:t>如果該履歷已被對方閱覽過，該欄會打勾。</w:t>
      </w:r>
      <w:r>
        <w:rPr>
          <w:rFonts w:ascii="細明體" w:eastAsia="細明體" w:hAnsi="細明體" w:cs="細明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④</w:t>
      </w:r>
      <w:r>
        <w:rPr>
          <w:rFonts w:ascii="細明體" w:eastAsia="細明體" w:hAnsi="細明體" w:cs="細明體"/>
          <w:sz w:val="20"/>
          <w:szCs w:val="20"/>
        </w:rPr>
        <w:t xml:space="preserve"> </w:t>
      </w:r>
      <w:r>
        <w:rPr>
          <w:rFonts w:ascii="細明體" w:eastAsia="細明體" w:hAnsi="細明體" w:cs="細明體" w:hint="eastAsia"/>
          <w:sz w:val="20"/>
          <w:szCs w:val="20"/>
        </w:rPr>
        <w:t>要察看該職缺的詳細內容，請按「詳細」小圖示。</w:t>
      </w:r>
    </w:p>
    <w:p w:rsidR="00273042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273042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273042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273042" w:rsidRDefault="00273042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四</w:t>
      </w:r>
      <w:r w:rsidRPr="00C0778A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Pr="00AD227A">
        <w:rPr>
          <w:rFonts w:ascii="微軟正黑體" w:eastAsia="微軟正黑體" w:hAnsi="微軟正黑體" w:hint="eastAsia"/>
          <w:b/>
          <w:sz w:val="28"/>
          <w:szCs w:val="28"/>
        </w:rPr>
        <w:t>職缺</w:t>
      </w:r>
      <w:r>
        <w:rPr>
          <w:rFonts w:ascii="微軟正黑體" w:eastAsia="微軟正黑體" w:hAnsi="微軟正黑體" w:hint="eastAsia"/>
          <w:b/>
          <w:sz w:val="28"/>
          <w:szCs w:val="28"/>
        </w:rPr>
        <w:t>追蹤通知設定</w:t>
      </w:r>
    </w:p>
    <w:p w:rsidR="00273042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您可以設定想收到通知的職缺條件，當有新的職缺符合您的設定時，系統將自動發送通知。</w:t>
      </w:r>
      <w:r>
        <w:rPr>
          <w:rFonts w:ascii="微軟正黑體" w:eastAsia="微軟正黑體" w:hAnsi="微軟正黑體"/>
          <w:b/>
          <w:sz w:val="28"/>
          <w:szCs w:val="28"/>
        </w:rPr>
        <w:br/>
      </w:r>
      <w:r w:rsidRPr="00C0778A">
        <w:rPr>
          <w:rFonts w:ascii="微軟正黑體" w:eastAsia="微軟正黑體" w:hAnsi="微軟正黑體"/>
          <w:b/>
        </w:rPr>
        <w:t xml:space="preserve">1. </w:t>
      </w:r>
      <w:r>
        <w:rPr>
          <w:rFonts w:ascii="微軟正黑體" w:eastAsia="微軟正黑體" w:hAnsi="微軟正黑體" w:hint="eastAsia"/>
          <w:b/>
        </w:rPr>
        <w:t>行政區追蹤通知：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登入進入維護頁面後，請點選主選單「職缺訊息」，然後選擇左側選單中的「行政區追蹤通知」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26" o:spid="_x0000_i1045" type="#_x0000_t75" alt="Untitled-1.png" style="width:489.75pt;height:162pt;visibility:visible">
            <v:imagedata r:id="rId23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rFonts w:ascii="微軟正黑體" w:eastAsia="微軟正黑體" w:hAnsi="微軟正黑體"/>
          <w:sz w:val="20"/>
          <w:szCs w:val="20"/>
        </w:rPr>
        <w:br/>
      </w:r>
    </w:p>
    <w:p w:rsidR="00273042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br w:type="page"/>
      </w:r>
    </w:p>
    <w:p w:rsidR="00273042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t xml:space="preserve">(2) </w:t>
      </w:r>
      <w:r>
        <w:rPr>
          <w:rFonts w:ascii="微軟正黑體" w:eastAsia="微軟正黑體" w:hAnsi="微軟正黑體" w:hint="eastAsia"/>
          <w:sz w:val="20"/>
          <w:szCs w:val="20"/>
        </w:rPr>
        <w:t>請在此設定您要追蹤的區域：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27" o:spid="_x0000_i1046" type="#_x0000_t75" alt="Untitled-2.png" style="width:462pt;height:181.5pt;visibility:visible">
            <v:imagedata r:id="rId24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請先選擇一個你想追蹤的地區後，按「</w:t>
      </w:r>
      <w:r>
        <w:rPr>
          <w:rFonts w:ascii="微軟正黑體" w:eastAsia="微軟正黑體" w:hAnsi="微軟正黑體"/>
          <w:sz w:val="20"/>
          <w:szCs w:val="20"/>
        </w:rPr>
        <w:t>+</w:t>
      </w:r>
      <w:r>
        <w:rPr>
          <w:rFonts w:ascii="微軟正黑體" w:eastAsia="微軟正黑體" w:hAnsi="微軟正黑體" w:hint="eastAsia"/>
          <w:sz w:val="20"/>
          <w:szCs w:val="20"/>
        </w:rPr>
        <w:t>」，則該地區會加入到下方追蹤目標列表中。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目前追蹤目標會列出您已經加入追蹤的地區名稱。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>
        <w:rPr>
          <w:rFonts w:ascii="細明體" w:eastAsia="細明體" w:hAnsi="細明體" w:cs="細明體"/>
          <w:sz w:val="20"/>
          <w:szCs w:val="20"/>
        </w:rPr>
        <w:t xml:space="preserve"> </w:t>
      </w:r>
      <w:r>
        <w:rPr>
          <w:rFonts w:ascii="細明體" w:eastAsia="細明體" w:hAnsi="細明體" w:cs="細明體" w:hint="eastAsia"/>
          <w:sz w:val="20"/>
          <w:szCs w:val="20"/>
        </w:rPr>
        <w:t>如果要刪除對某地區的追蹤，請找到要刪除的目標後，按「</w:t>
      </w:r>
      <w:r>
        <w:rPr>
          <w:rFonts w:ascii="細明體" w:eastAsia="細明體" w:hAnsi="細明體" w:cs="細明體"/>
          <w:sz w:val="20"/>
          <w:szCs w:val="20"/>
        </w:rPr>
        <w:t>X</w:t>
      </w:r>
      <w:r>
        <w:rPr>
          <w:rFonts w:ascii="細明體" w:eastAsia="細明體" w:hAnsi="細明體" w:cs="細明體" w:hint="eastAsia"/>
          <w:sz w:val="20"/>
          <w:szCs w:val="20"/>
        </w:rPr>
        <w:t>」即可。</w:t>
      </w:r>
      <w:r>
        <w:rPr>
          <w:rFonts w:ascii="微軟正黑體" w:eastAsia="微軟正黑體" w:hAnsi="微軟正黑體"/>
          <w:sz w:val="20"/>
          <w:szCs w:val="20"/>
        </w:rPr>
        <w:br/>
      </w:r>
    </w:p>
    <w:p w:rsidR="00273042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273042" w:rsidRDefault="00273042" w:rsidP="00AA3177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b/>
        </w:rPr>
        <w:t>2</w:t>
      </w:r>
      <w:r w:rsidRPr="00C0778A">
        <w:rPr>
          <w:rFonts w:ascii="微軟正黑體" w:eastAsia="微軟正黑體" w:hAnsi="微軟正黑體"/>
          <w:b/>
        </w:rPr>
        <w:t xml:space="preserve">. </w:t>
      </w:r>
      <w:r>
        <w:rPr>
          <w:rFonts w:ascii="微軟正黑體" w:eastAsia="微軟正黑體" w:hAnsi="微軟正黑體" w:hint="eastAsia"/>
          <w:b/>
        </w:rPr>
        <w:t>學校追蹤通知：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登入進入維護頁面後，請點選主選單「職缺訊息」，然後選擇左側選單中的「學校追蹤通知」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29" o:spid="_x0000_i1047" type="#_x0000_t75" alt="Untitled-1.png" style="width:444.75pt;height:147pt;visibility:visible">
            <v:imagedata r:id="rId25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rFonts w:ascii="微軟正黑體" w:eastAsia="微軟正黑體" w:hAnsi="微軟正黑體"/>
          <w:sz w:val="20"/>
          <w:szCs w:val="20"/>
        </w:rPr>
        <w:br/>
        <w:t xml:space="preserve">(2) </w:t>
      </w:r>
      <w:r>
        <w:rPr>
          <w:rFonts w:ascii="微軟正黑體" w:eastAsia="微軟正黑體" w:hAnsi="微軟正黑體" w:hint="eastAsia"/>
          <w:sz w:val="20"/>
          <w:szCs w:val="20"/>
        </w:rPr>
        <w:t>請在此設定您想要追蹤的學校職缺：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63" o:spid="_x0000_i1048" type="#_x0000_t75" alt="Untitled-2.png" style="width:462pt;height:204.75pt;visibility:visible">
            <v:imagedata r:id="rId26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請先選擇一個你想追蹤的學校後，按「</w:t>
      </w:r>
      <w:r>
        <w:rPr>
          <w:rFonts w:ascii="微軟正黑體" w:eastAsia="微軟正黑體" w:hAnsi="微軟正黑體"/>
          <w:sz w:val="20"/>
          <w:szCs w:val="20"/>
        </w:rPr>
        <w:t>+</w:t>
      </w:r>
      <w:r>
        <w:rPr>
          <w:rFonts w:ascii="微軟正黑體" w:eastAsia="微軟正黑體" w:hAnsi="微軟正黑體" w:hint="eastAsia"/>
          <w:sz w:val="20"/>
          <w:szCs w:val="20"/>
        </w:rPr>
        <w:t>」，則該學校會加入到下方追蹤目標列表中。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目前追蹤目標會列出您已經加入追蹤的學校名稱。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>
        <w:rPr>
          <w:rFonts w:ascii="細明體" w:eastAsia="細明體" w:hAnsi="細明體" w:cs="細明體"/>
          <w:sz w:val="20"/>
          <w:szCs w:val="20"/>
        </w:rPr>
        <w:t xml:space="preserve"> </w:t>
      </w:r>
      <w:r>
        <w:rPr>
          <w:rFonts w:ascii="細明體" w:eastAsia="細明體" w:hAnsi="細明體" w:cs="細明體" w:hint="eastAsia"/>
          <w:sz w:val="20"/>
          <w:szCs w:val="20"/>
        </w:rPr>
        <w:t>如果要刪除對某各學校的追蹤，請找到要刪除的目標後，按「</w:t>
      </w:r>
      <w:r>
        <w:rPr>
          <w:rFonts w:ascii="細明體" w:eastAsia="細明體" w:hAnsi="細明體" w:cs="細明體"/>
          <w:sz w:val="20"/>
          <w:szCs w:val="20"/>
        </w:rPr>
        <w:t>X</w:t>
      </w:r>
      <w:r>
        <w:rPr>
          <w:rFonts w:ascii="細明體" w:eastAsia="細明體" w:hAnsi="細明體" w:cs="細明體" w:hint="eastAsia"/>
          <w:sz w:val="20"/>
          <w:szCs w:val="20"/>
        </w:rPr>
        <w:t>」即可。</w:t>
      </w:r>
      <w:r>
        <w:rPr>
          <w:rFonts w:ascii="微軟正黑體" w:eastAsia="微軟正黑體" w:hAnsi="微軟正黑體"/>
          <w:sz w:val="20"/>
          <w:szCs w:val="20"/>
        </w:rPr>
        <w:br/>
      </w:r>
    </w:p>
    <w:p w:rsidR="00273042" w:rsidRDefault="00273042" w:rsidP="00AA3177">
      <w:pPr>
        <w:widowControl/>
        <w:rPr>
          <w:rFonts w:ascii="微軟正黑體" w:eastAsia="微軟正黑體" w:hAnsi="微軟正黑體"/>
          <w:sz w:val="20"/>
          <w:szCs w:val="20"/>
        </w:rPr>
      </w:pPr>
    </w:p>
    <w:p w:rsidR="00273042" w:rsidRPr="00AA3177" w:rsidRDefault="00273042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b/>
        </w:rPr>
        <w:t>3</w:t>
      </w:r>
      <w:r w:rsidRPr="00C0778A">
        <w:rPr>
          <w:rFonts w:ascii="微軟正黑體" w:eastAsia="微軟正黑體" w:hAnsi="微軟正黑體"/>
          <w:b/>
        </w:rPr>
        <w:t xml:space="preserve">. </w:t>
      </w:r>
      <w:r>
        <w:rPr>
          <w:rFonts w:ascii="微軟正黑體" w:eastAsia="微軟正黑體" w:hAnsi="微軟正黑體" w:hint="eastAsia"/>
          <w:b/>
        </w:rPr>
        <w:t>職缺追蹤通知：</w:t>
      </w:r>
      <w:r>
        <w:rPr>
          <w:rFonts w:ascii="微軟正黑體" w:eastAsia="微軟正黑體" w:hAnsi="微軟正黑體"/>
          <w:b/>
        </w:rPr>
        <w:br/>
      </w:r>
      <w:r>
        <w:rPr>
          <w:rFonts w:ascii="微軟正黑體" w:eastAsia="微軟正黑體" w:hAnsi="微軟正黑體"/>
          <w:sz w:val="20"/>
          <w:szCs w:val="20"/>
        </w:rPr>
        <w:t xml:space="preserve">(1) </w:t>
      </w:r>
      <w:r>
        <w:rPr>
          <w:rFonts w:ascii="微軟正黑體" w:eastAsia="微軟正黑體" w:hAnsi="微軟正黑體" w:hint="eastAsia"/>
          <w:sz w:val="20"/>
          <w:szCs w:val="20"/>
        </w:rPr>
        <w:t>登入進入維護頁面後，請點選主選單「職缺訊息」，然後選擇左側選單中的「職缺追蹤通知」</w:t>
      </w:r>
      <w:r w:rsidRPr="00554C48">
        <w:rPr>
          <w:rFonts w:ascii="微軟正黑體" w:eastAsia="微軟正黑體" w:hAnsi="微軟正黑體" w:hint="eastAsia"/>
          <w:sz w:val="20"/>
          <w:szCs w:val="20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66" o:spid="_x0000_i1049" type="#_x0000_t75" alt="Untitled-1.png" style="width:459.75pt;height:152.25pt;visibility:visible">
            <v:imagedata r:id="rId27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rFonts w:ascii="微軟正黑體" w:eastAsia="微軟正黑體" w:hAnsi="微軟正黑體"/>
          <w:sz w:val="20"/>
          <w:szCs w:val="20"/>
        </w:rPr>
        <w:br/>
        <w:t xml:space="preserve">(2) </w:t>
      </w:r>
      <w:r>
        <w:rPr>
          <w:rFonts w:ascii="微軟正黑體" w:eastAsia="微軟正黑體" w:hAnsi="微軟正黑體" w:hint="eastAsia"/>
          <w:sz w:val="20"/>
          <w:szCs w:val="20"/>
        </w:rPr>
        <w:t>請在此設定您想要追蹤的職缺類型：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77BB6">
        <w:rPr>
          <w:rFonts w:ascii="微軟正黑體" w:eastAsia="微軟正黑體" w:hAnsi="微軟正黑體"/>
          <w:noProof/>
          <w:sz w:val="20"/>
          <w:szCs w:val="20"/>
        </w:rPr>
        <w:pict>
          <v:shape id="圖片 67" o:spid="_x0000_i1050" type="#_x0000_t75" alt="Untitled-2.png" style="width:495pt;height:172.5pt;visibility:visible">
            <v:imagedata r:id="rId28" o:title=""/>
          </v:shape>
        </w:pic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①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請先選擇一個你想追蹤的職缺類型後，按「</w:t>
      </w:r>
      <w:r>
        <w:rPr>
          <w:rFonts w:ascii="微軟正黑體" w:eastAsia="微軟正黑體" w:hAnsi="微軟正黑體"/>
          <w:sz w:val="20"/>
          <w:szCs w:val="20"/>
        </w:rPr>
        <w:t>+</w:t>
      </w:r>
      <w:r>
        <w:rPr>
          <w:rFonts w:ascii="微軟正黑體" w:eastAsia="微軟正黑體" w:hAnsi="微軟正黑體" w:hint="eastAsia"/>
          <w:sz w:val="20"/>
          <w:szCs w:val="20"/>
        </w:rPr>
        <w:t>」，則該類別會加入到下方追蹤目標列表中。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②</w:t>
      </w:r>
      <w:r w:rsidRPr="008A0010"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sz w:val="20"/>
          <w:szCs w:val="20"/>
        </w:rPr>
        <w:t>目前追蹤目標會列出您已經加入追蹤的職缺類別。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8A0010">
        <w:rPr>
          <w:rFonts w:ascii="細明體" w:eastAsia="細明體" w:hAnsi="細明體" w:cs="細明體" w:hint="eastAsia"/>
          <w:sz w:val="20"/>
          <w:szCs w:val="20"/>
        </w:rPr>
        <w:t>③</w:t>
      </w:r>
      <w:r>
        <w:rPr>
          <w:rFonts w:ascii="細明體" w:eastAsia="細明體" w:hAnsi="細明體" w:cs="細明體"/>
          <w:sz w:val="20"/>
          <w:szCs w:val="20"/>
        </w:rPr>
        <w:t xml:space="preserve"> </w:t>
      </w:r>
      <w:r>
        <w:rPr>
          <w:rFonts w:ascii="細明體" w:eastAsia="細明體" w:hAnsi="細明體" w:cs="細明體" w:hint="eastAsia"/>
          <w:sz w:val="20"/>
          <w:szCs w:val="20"/>
        </w:rPr>
        <w:t>如果要刪除對某種職缺類別的追蹤，請找到要刪除的目標後，按「</w:t>
      </w:r>
      <w:r>
        <w:rPr>
          <w:rFonts w:ascii="細明體" w:eastAsia="細明體" w:hAnsi="細明體" w:cs="細明體"/>
          <w:sz w:val="20"/>
          <w:szCs w:val="20"/>
        </w:rPr>
        <w:t>X</w:t>
      </w:r>
      <w:r>
        <w:rPr>
          <w:rFonts w:ascii="細明體" w:eastAsia="細明體" w:hAnsi="細明體" w:cs="細明體" w:hint="eastAsia"/>
          <w:sz w:val="20"/>
          <w:szCs w:val="20"/>
        </w:rPr>
        <w:t>」即可。</w:t>
      </w:r>
    </w:p>
    <w:sectPr w:rsidR="00273042" w:rsidRPr="00AA3177" w:rsidSect="00914E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042" w:rsidRDefault="00273042" w:rsidP="005C18D5">
      <w:r>
        <w:separator/>
      </w:r>
    </w:p>
  </w:endnote>
  <w:endnote w:type="continuationSeparator" w:id="1">
    <w:p w:rsidR="00273042" w:rsidRDefault="00273042" w:rsidP="005C18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042" w:rsidRDefault="00273042" w:rsidP="005C18D5">
      <w:r>
        <w:separator/>
      </w:r>
    </w:p>
  </w:footnote>
  <w:footnote w:type="continuationSeparator" w:id="1">
    <w:p w:rsidR="00273042" w:rsidRDefault="00273042" w:rsidP="005C18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74048"/>
    <w:multiLevelType w:val="hybridMultilevel"/>
    <w:tmpl w:val="B76E7B5C"/>
    <w:lvl w:ilvl="0" w:tplc="E178483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4E8E"/>
    <w:rsid w:val="0000118C"/>
    <w:rsid w:val="00002B07"/>
    <w:rsid w:val="00007C8B"/>
    <w:rsid w:val="00012812"/>
    <w:rsid w:val="00017E4F"/>
    <w:rsid w:val="00033231"/>
    <w:rsid w:val="00036C24"/>
    <w:rsid w:val="00052B83"/>
    <w:rsid w:val="00053B4F"/>
    <w:rsid w:val="0006034D"/>
    <w:rsid w:val="00064B57"/>
    <w:rsid w:val="00065B77"/>
    <w:rsid w:val="00074AFB"/>
    <w:rsid w:val="000751ED"/>
    <w:rsid w:val="00081A2C"/>
    <w:rsid w:val="000851F2"/>
    <w:rsid w:val="0008604A"/>
    <w:rsid w:val="00087EA5"/>
    <w:rsid w:val="0009291B"/>
    <w:rsid w:val="000A0CA0"/>
    <w:rsid w:val="000A4A13"/>
    <w:rsid w:val="000A6E7E"/>
    <w:rsid w:val="000B0CB4"/>
    <w:rsid w:val="000E1120"/>
    <w:rsid w:val="000E4217"/>
    <w:rsid w:val="000E5033"/>
    <w:rsid w:val="000E5F2C"/>
    <w:rsid w:val="000E7F91"/>
    <w:rsid w:val="000F0C30"/>
    <w:rsid w:val="000F75CE"/>
    <w:rsid w:val="00105990"/>
    <w:rsid w:val="00124D60"/>
    <w:rsid w:val="00132897"/>
    <w:rsid w:val="0013695D"/>
    <w:rsid w:val="001439D6"/>
    <w:rsid w:val="001444FC"/>
    <w:rsid w:val="001512F8"/>
    <w:rsid w:val="0015184C"/>
    <w:rsid w:val="00155552"/>
    <w:rsid w:val="0015662F"/>
    <w:rsid w:val="00162F7C"/>
    <w:rsid w:val="00164F51"/>
    <w:rsid w:val="00166333"/>
    <w:rsid w:val="00167114"/>
    <w:rsid w:val="001731A1"/>
    <w:rsid w:val="00180805"/>
    <w:rsid w:val="00186908"/>
    <w:rsid w:val="001A3E19"/>
    <w:rsid w:val="001A43E8"/>
    <w:rsid w:val="001A4CC9"/>
    <w:rsid w:val="001A501C"/>
    <w:rsid w:val="001A5514"/>
    <w:rsid w:val="001A5CA0"/>
    <w:rsid w:val="001B7906"/>
    <w:rsid w:val="001C0C82"/>
    <w:rsid w:val="001C208E"/>
    <w:rsid w:val="001C4D70"/>
    <w:rsid w:val="001C6845"/>
    <w:rsid w:val="001D0113"/>
    <w:rsid w:val="001D126F"/>
    <w:rsid w:val="001D2A1D"/>
    <w:rsid w:val="001D5BE9"/>
    <w:rsid w:val="001E1A89"/>
    <w:rsid w:val="001E52F4"/>
    <w:rsid w:val="001E5979"/>
    <w:rsid w:val="001E6928"/>
    <w:rsid w:val="001E7649"/>
    <w:rsid w:val="001F0A9F"/>
    <w:rsid w:val="001F18ED"/>
    <w:rsid w:val="001F5179"/>
    <w:rsid w:val="0020058E"/>
    <w:rsid w:val="002116F5"/>
    <w:rsid w:val="00234B61"/>
    <w:rsid w:val="00235417"/>
    <w:rsid w:val="0024121D"/>
    <w:rsid w:val="00244990"/>
    <w:rsid w:val="0024717F"/>
    <w:rsid w:val="002478A6"/>
    <w:rsid w:val="002531A0"/>
    <w:rsid w:val="002571C2"/>
    <w:rsid w:val="0026220F"/>
    <w:rsid w:val="00265514"/>
    <w:rsid w:val="002658A4"/>
    <w:rsid w:val="00273042"/>
    <w:rsid w:val="00275749"/>
    <w:rsid w:val="00276D50"/>
    <w:rsid w:val="002772DB"/>
    <w:rsid w:val="002831AE"/>
    <w:rsid w:val="00285569"/>
    <w:rsid w:val="00286840"/>
    <w:rsid w:val="00290894"/>
    <w:rsid w:val="002931BB"/>
    <w:rsid w:val="002A1B4B"/>
    <w:rsid w:val="002B24C2"/>
    <w:rsid w:val="002B5332"/>
    <w:rsid w:val="002B56D0"/>
    <w:rsid w:val="002C6C81"/>
    <w:rsid w:val="002D3CA6"/>
    <w:rsid w:val="002D6DB6"/>
    <w:rsid w:val="002E02E8"/>
    <w:rsid w:val="002E0C25"/>
    <w:rsid w:val="002E1C85"/>
    <w:rsid w:val="002E37A8"/>
    <w:rsid w:val="002F01B4"/>
    <w:rsid w:val="00300AAB"/>
    <w:rsid w:val="00302E55"/>
    <w:rsid w:val="00304000"/>
    <w:rsid w:val="00304B21"/>
    <w:rsid w:val="0031266A"/>
    <w:rsid w:val="00312C61"/>
    <w:rsid w:val="00313499"/>
    <w:rsid w:val="003308FC"/>
    <w:rsid w:val="00335A61"/>
    <w:rsid w:val="00342843"/>
    <w:rsid w:val="0035662E"/>
    <w:rsid w:val="00357791"/>
    <w:rsid w:val="003735C7"/>
    <w:rsid w:val="00375508"/>
    <w:rsid w:val="00380662"/>
    <w:rsid w:val="00382701"/>
    <w:rsid w:val="0039072D"/>
    <w:rsid w:val="003A22FA"/>
    <w:rsid w:val="003A76C8"/>
    <w:rsid w:val="003B06DD"/>
    <w:rsid w:val="003B71FB"/>
    <w:rsid w:val="003E518B"/>
    <w:rsid w:val="003E6B1E"/>
    <w:rsid w:val="003F1816"/>
    <w:rsid w:val="003F3585"/>
    <w:rsid w:val="00412213"/>
    <w:rsid w:val="00412542"/>
    <w:rsid w:val="004215B9"/>
    <w:rsid w:val="004220B0"/>
    <w:rsid w:val="00423009"/>
    <w:rsid w:val="00426967"/>
    <w:rsid w:val="00431746"/>
    <w:rsid w:val="00433B47"/>
    <w:rsid w:val="0043638C"/>
    <w:rsid w:val="00446DB6"/>
    <w:rsid w:val="00450190"/>
    <w:rsid w:val="004551AF"/>
    <w:rsid w:val="0046621D"/>
    <w:rsid w:val="004733D4"/>
    <w:rsid w:val="00473DAD"/>
    <w:rsid w:val="00474680"/>
    <w:rsid w:val="00480C36"/>
    <w:rsid w:val="004859DC"/>
    <w:rsid w:val="004879FF"/>
    <w:rsid w:val="00492CC2"/>
    <w:rsid w:val="004A127F"/>
    <w:rsid w:val="004A4049"/>
    <w:rsid w:val="004A5EBB"/>
    <w:rsid w:val="004B5A74"/>
    <w:rsid w:val="004C007E"/>
    <w:rsid w:val="004C1BBC"/>
    <w:rsid w:val="004D3F43"/>
    <w:rsid w:val="004E06BD"/>
    <w:rsid w:val="004E0C74"/>
    <w:rsid w:val="004E16C7"/>
    <w:rsid w:val="00506A08"/>
    <w:rsid w:val="00513BE2"/>
    <w:rsid w:val="005301B7"/>
    <w:rsid w:val="00540648"/>
    <w:rsid w:val="005419DC"/>
    <w:rsid w:val="005425EF"/>
    <w:rsid w:val="00551270"/>
    <w:rsid w:val="00552242"/>
    <w:rsid w:val="00554C48"/>
    <w:rsid w:val="00554DED"/>
    <w:rsid w:val="00555566"/>
    <w:rsid w:val="00557DC5"/>
    <w:rsid w:val="005772B8"/>
    <w:rsid w:val="005810EB"/>
    <w:rsid w:val="00581275"/>
    <w:rsid w:val="00585884"/>
    <w:rsid w:val="00590974"/>
    <w:rsid w:val="005920F9"/>
    <w:rsid w:val="005A0474"/>
    <w:rsid w:val="005B0964"/>
    <w:rsid w:val="005B2503"/>
    <w:rsid w:val="005B6C59"/>
    <w:rsid w:val="005C18D5"/>
    <w:rsid w:val="005D3B15"/>
    <w:rsid w:val="005D5108"/>
    <w:rsid w:val="005D64B5"/>
    <w:rsid w:val="005E7179"/>
    <w:rsid w:val="005F3D89"/>
    <w:rsid w:val="00601761"/>
    <w:rsid w:val="00604BE3"/>
    <w:rsid w:val="006107AC"/>
    <w:rsid w:val="00623778"/>
    <w:rsid w:val="0062535D"/>
    <w:rsid w:val="00626CCA"/>
    <w:rsid w:val="00645115"/>
    <w:rsid w:val="00645D4E"/>
    <w:rsid w:val="006566BB"/>
    <w:rsid w:val="00657393"/>
    <w:rsid w:val="0066147D"/>
    <w:rsid w:val="00663C9A"/>
    <w:rsid w:val="006739FF"/>
    <w:rsid w:val="00675CC8"/>
    <w:rsid w:val="00680D33"/>
    <w:rsid w:val="006836E6"/>
    <w:rsid w:val="0068376A"/>
    <w:rsid w:val="00685284"/>
    <w:rsid w:val="006950DB"/>
    <w:rsid w:val="00696480"/>
    <w:rsid w:val="006A5C82"/>
    <w:rsid w:val="006A756D"/>
    <w:rsid w:val="006B5282"/>
    <w:rsid w:val="006B6384"/>
    <w:rsid w:val="006B65FA"/>
    <w:rsid w:val="006C7E80"/>
    <w:rsid w:val="006D5FE3"/>
    <w:rsid w:val="006E0F2E"/>
    <w:rsid w:val="006F1FC6"/>
    <w:rsid w:val="006F240F"/>
    <w:rsid w:val="006F6FEF"/>
    <w:rsid w:val="00704492"/>
    <w:rsid w:val="0070614F"/>
    <w:rsid w:val="00714151"/>
    <w:rsid w:val="007249C5"/>
    <w:rsid w:val="00735A67"/>
    <w:rsid w:val="00737546"/>
    <w:rsid w:val="0074245C"/>
    <w:rsid w:val="00746DB2"/>
    <w:rsid w:val="007605A2"/>
    <w:rsid w:val="00760F43"/>
    <w:rsid w:val="00764106"/>
    <w:rsid w:val="0076456D"/>
    <w:rsid w:val="00770CFE"/>
    <w:rsid w:val="00774CE4"/>
    <w:rsid w:val="0078268E"/>
    <w:rsid w:val="00783150"/>
    <w:rsid w:val="0078667F"/>
    <w:rsid w:val="007933E3"/>
    <w:rsid w:val="00794EA6"/>
    <w:rsid w:val="00796A3E"/>
    <w:rsid w:val="0079749C"/>
    <w:rsid w:val="007B04EA"/>
    <w:rsid w:val="007B51A9"/>
    <w:rsid w:val="007C01E9"/>
    <w:rsid w:val="007C0355"/>
    <w:rsid w:val="007C0F66"/>
    <w:rsid w:val="007C1CA6"/>
    <w:rsid w:val="007C4072"/>
    <w:rsid w:val="007C4FD1"/>
    <w:rsid w:val="007D27B9"/>
    <w:rsid w:val="007D2A5F"/>
    <w:rsid w:val="007D3519"/>
    <w:rsid w:val="007E107F"/>
    <w:rsid w:val="007E3EF1"/>
    <w:rsid w:val="007F44D3"/>
    <w:rsid w:val="00806E97"/>
    <w:rsid w:val="00812C47"/>
    <w:rsid w:val="00814668"/>
    <w:rsid w:val="008268DC"/>
    <w:rsid w:val="008324FF"/>
    <w:rsid w:val="00834E74"/>
    <w:rsid w:val="0084282E"/>
    <w:rsid w:val="00851533"/>
    <w:rsid w:val="00862F92"/>
    <w:rsid w:val="0086320C"/>
    <w:rsid w:val="00870B2C"/>
    <w:rsid w:val="00871F8C"/>
    <w:rsid w:val="00872E0C"/>
    <w:rsid w:val="00875F63"/>
    <w:rsid w:val="00882D11"/>
    <w:rsid w:val="00887804"/>
    <w:rsid w:val="00894E04"/>
    <w:rsid w:val="0089712D"/>
    <w:rsid w:val="008A0010"/>
    <w:rsid w:val="008A3F68"/>
    <w:rsid w:val="008A5765"/>
    <w:rsid w:val="008B435D"/>
    <w:rsid w:val="008D0134"/>
    <w:rsid w:val="008D44C1"/>
    <w:rsid w:val="008E2B15"/>
    <w:rsid w:val="008E41DA"/>
    <w:rsid w:val="008E4809"/>
    <w:rsid w:val="008E4C51"/>
    <w:rsid w:val="008E5AF3"/>
    <w:rsid w:val="008F0ED7"/>
    <w:rsid w:val="008F52D0"/>
    <w:rsid w:val="008F5CD2"/>
    <w:rsid w:val="00902ABA"/>
    <w:rsid w:val="00907227"/>
    <w:rsid w:val="00907BAE"/>
    <w:rsid w:val="00910E64"/>
    <w:rsid w:val="00912331"/>
    <w:rsid w:val="0091437C"/>
    <w:rsid w:val="00914E8E"/>
    <w:rsid w:val="00916823"/>
    <w:rsid w:val="00925924"/>
    <w:rsid w:val="00925E4C"/>
    <w:rsid w:val="00926A5B"/>
    <w:rsid w:val="00930718"/>
    <w:rsid w:val="009326C7"/>
    <w:rsid w:val="00932DD4"/>
    <w:rsid w:val="0094245B"/>
    <w:rsid w:val="009426CD"/>
    <w:rsid w:val="00950AA1"/>
    <w:rsid w:val="0095119D"/>
    <w:rsid w:val="00952093"/>
    <w:rsid w:val="0095434A"/>
    <w:rsid w:val="00957F5D"/>
    <w:rsid w:val="00964C18"/>
    <w:rsid w:val="0097641C"/>
    <w:rsid w:val="009767E0"/>
    <w:rsid w:val="009779D1"/>
    <w:rsid w:val="00984385"/>
    <w:rsid w:val="00984C5D"/>
    <w:rsid w:val="009871B3"/>
    <w:rsid w:val="0098792A"/>
    <w:rsid w:val="00992F90"/>
    <w:rsid w:val="00997F09"/>
    <w:rsid w:val="00997F76"/>
    <w:rsid w:val="009A4C62"/>
    <w:rsid w:val="009A6664"/>
    <w:rsid w:val="009A789C"/>
    <w:rsid w:val="009C226E"/>
    <w:rsid w:val="009C274E"/>
    <w:rsid w:val="009C4638"/>
    <w:rsid w:val="009C7A6B"/>
    <w:rsid w:val="009D0951"/>
    <w:rsid w:val="009D1A71"/>
    <w:rsid w:val="009D59B6"/>
    <w:rsid w:val="009E2556"/>
    <w:rsid w:val="009F0842"/>
    <w:rsid w:val="009F157A"/>
    <w:rsid w:val="009F285F"/>
    <w:rsid w:val="009F37B9"/>
    <w:rsid w:val="009F6144"/>
    <w:rsid w:val="00A0603D"/>
    <w:rsid w:val="00A16EB6"/>
    <w:rsid w:val="00A214B5"/>
    <w:rsid w:val="00A222C2"/>
    <w:rsid w:val="00A23704"/>
    <w:rsid w:val="00A26205"/>
    <w:rsid w:val="00A32D91"/>
    <w:rsid w:val="00A33352"/>
    <w:rsid w:val="00A3795C"/>
    <w:rsid w:val="00A43430"/>
    <w:rsid w:val="00A52FF5"/>
    <w:rsid w:val="00A538A2"/>
    <w:rsid w:val="00A65105"/>
    <w:rsid w:val="00A67BD3"/>
    <w:rsid w:val="00A71AEF"/>
    <w:rsid w:val="00A74D91"/>
    <w:rsid w:val="00A75C3F"/>
    <w:rsid w:val="00A76177"/>
    <w:rsid w:val="00A77051"/>
    <w:rsid w:val="00A868C8"/>
    <w:rsid w:val="00A92D14"/>
    <w:rsid w:val="00A95BF8"/>
    <w:rsid w:val="00AA3177"/>
    <w:rsid w:val="00AA34B3"/>
    <w:rsid w:val="00AB3F35"/>
    <w:rsid w:val="00AC596C"/>
    <w:rsid w:val="00AC6F0F"/>
    <w:rsid w:val="00AD227A"/>
    <w:rsid w:val="00AD4C0D"/>
    <w:rsid w:val="00AD71A3"/>
    <w:rsid w:val="00AD7267"/>
    <w:rsid w:val="00AE2DCA"/>
    <w:rsid w:val="00AE6DE7"/>
    <w:rsid w:val="00AF430B"/>
    <w:rsid w:val="00B0038D"/>
    <w:rsid w:val="00B06F4A"/>
    <w:rsid w:val="00B079DC"/>
    <w:rsid w:val="00B15387"/>
    <w:rsid w:val="00B15ECE"/>
    <w:rsid w:val="00B211BC"/>
    <w:rsid w:val="00B213D1"/>
    <w:rsid w:val="00B216A4"/>
    <w:rsid w:val="00B21B0B"/>
    <w:rsid w:val="00B30CF4"/>
    <w:rsid w:val="00B3180C"/>
    <w:rsid w:val="00B35376"/>
    <w:rsid w:val="00B3538D"/>
    <w:rsid w:val="00B428EE"/>
    <w:rsid w:val="00B464BC"/>
    <w:rsid w:val="00B5101F"/>
    <w:rsid w:val="00B56C88"/>
    <w:rsid w:val="00B615BF"/>
    <w:rsid w:val="00B648DC"/>
    <w:rsid w:val="00B65D8C"/>
    <w:rsid w:val="00B74D6E"/>
    <w:rsid w:val="00B80571"/>
    <w:rsid w:val="00B81541"/>
    <w:rsid w:val="00B949D2"/>
    <w:rsid w:val="00B96825"/>
    <w:rsid w:val="00B97961"/>
    <w:rsid w:val="00BA0A6F"/>
    <w:rsid w:val="00BA1BCB"/>
    <w:rsid w:val="00BA5D8E"/>
    <w:rsid w:val="00BB0443"/>
    <w:rsid w:val="00BB2B54"/>
    <w:rsid w:val="00BB620E"/>
    <w:rsid w:val="00BB6B53"/>
    <w:rsid w:val="00BB7892"/>
    <w:rsid w:val="00BB7B61"/>
    <w:rsid w:val="00BC25B9"/>
    <w:rsid w:val="00BC30EF"/>
    <w:rsid w:val="00BC62D5"/>
    <w:rsid w:val="00BC749F"/>
    <w:rsid w:val="00BD4BFD"/>
    <w:rsid w:val="00BD58BB"/>
    <w:rsid w:val="00C04FE5"/>
    <w:rsid w:val="00C0733C"/>
    <w:rsid w:val="00C0778A"/>
    <w:rsid w:val="00C10F62"/>
    <w:rsid w:val="00C121F4"/>
    <w:rsid w:val="00C21D0B"/>
    <w:rsid w:val="00C22D04"/>
    <w:rsid w:val="00C27A82"/>
    <w:rsid w:val="00C32552"/>
    <w:rsid w:val="00C32C50"/>
    <w:rsid w:val="00C35F12"/>
    <w:rsid w:val="00C35FCE"/>
    <w:rsid w:val="00C5413B"/>
    <w:rsid w:val="00C56E41"/>
    <w:rsid w:val="00C6395A"/>
    <w:rsid w:val="00C66BF4"/>
    <w:rsid w:val="00C71B37"/>
    <w:rsid w:val="00C73E8C"/>
    <w:rsid w:val="00C757BD"/>
    <w:rsid w:val="00C76262"/>
    <w:rsid w:val="00C92C19"/>
    <w:rsid w:val="00C966FA"/>
    <w:rsid w:val="00C973D0"/>
    <w:rsid w:val="00CA003D"/>
    <w:rsid w:val="00CA1A4C"/>
    <w:rsid w:val="00CA25BA"/>
    <w:rsid w:val="00CA5E01"/>
    <w:rsid w:val="00CA79A6"/>
    <w:rsid w:val="00CB095D"/>
    <w:rsid w:val="00CB4372"/>
    <w:rsid w:val="00CB7D61"/>
    <w:rsid w:val="00CC3E8F"/>
    <w:rsid w:val="00CD211F"/>
    <w:rsid w:val="00CD5EC3"/>
    <w:rsid w:val="00CE0354"/>
    <w:rsid w:val="00CE1BCF"/>
    <w:rsid w:val="00CE2AC5"/>
    <w:rsid w:val="00CE3086"/>
    <w:rsid w:val="00CE5554"/>
    <w:rsid w:val="00CE5CD1"/>
    <w:rsid w:val="00CF7B97"/>
    <w:rsid w:val="00CF7C7B"/>
    <w:rsid w:val="00D00239"/>
    <w:rsid w:val="00D02719"/>
    <w:rsid w:val="00D03EF2"/>
    <w:rsid w:val="00D046B7"/>
    <w:rsid w:val="00D05E97"/>
    <w:rsid w:val="00D060C8"/>
    <w:rsid w:val="00D07742"/>
    <w:rsid w:val="00D11C89"/>
    <w:rsid w:val="00D122DC"/>
    <w:rsid w:val="00D122F3"/>
    <w:rsid w:val="00D20B15"/>
    <w:rsid w:val="00D24220"/>
    <w:rsid w:val="00D25080"/>
    <w:rsid w:val="00D3164F"/>
    <w:rsid w:val="00D3207D"/>
    <w:rsid w:val="00D36433"/>
    <w:rsid w:val="00D4147A"/>
    <w:rsid w:val="00D41696"/>
    <w:rsid w:val="00D4418B"/>
    <w:rsid w:val="00D558BD"/>
    <w:rsid w:val="00D6751E"/>
    <w:rsid w:val="00D81687"/>
    <w:rsid w:val="00D8291C"/>
    <w:rsid w:val="00D837A8"/>
    <w:rsid w:val="00D84B34"/>
    <w:rsid w:val="00D84D9E"/>
    <w:rsid w:val="00D86F0A"/>
    <w:rsid w:val="00D93CE7"/>
    <w:rsid w:val="00D94F34"/>
    <w:rsid w:val="00D9545A"/>
    <w:rsid w:val="00D96B56"/>
    <w:rsid w:val="00DA586A"/>
    <w:rsid w:val="00DA7053"/>
    <w:rsid w:val="00DB1B3C"/>
    <w:rsid w:val="00DB22D1"/>
    <w:rsid w:val="00DC39F9"/>
    <w:rsid w:val="00DE61D4"/>
    <w:rsid w:val="00DF1DAC"/>
    <w:rsid w:val="00DF1F3F"/>
    <w:rsid w:val="00E002EA"/>
    <w:rsid w:val="00E00E4F"/>
    <w:rsid w:val="00E018F8"/>
    <w:rsid w:val="00E02C29"/>
    <w:rsid w:val="00E068C6"/>
    <w:rsid w:val="00E07CAA"/>
    <w:rsid w:val="00E1053E"/>
    <w:rsid w:val="00E10A15"/>
    <w:rsid w:val="00E12956"/>
    <w:rsid w:val="00E13E39"/>
    <w:rsid w:val="00E1432C"/>
    <w:rsid w:val="00E210FF"/>
    <w:rsid w:val="00E21A9D"/>
    <w:rsid w:val="00E23A42"/>
    <w:rsid w:val="00E30BD2"/>
    <w:rsid w:val="00E324AC"/>
    <w:rsid w:val="00E33F25"/>
    <w:rsid w:val="00E350F3"/>
    <w:rsid w:val="00E36E68"/>
    <w:rsid w:val="00E376B8"/>
    <w:rsid w:val="00E416FA"/>
    <w:rsid w:val="00E41F8F"/>
    <w:rsid w:val="00E459A4"/>
    <w:rsid w:val="00E463FE"/>
    <w:rsid w:val="00E51672"/>
    <w:rsid w:val="00E601E2"/>
    <w:rsid w:val="00E65202"/>
    <w:rsid w:val="00E7431A"/>
    <w:rsid w:val="00E7691B"/>
    <w:rsid w:val="00E77BB6"/>
    <w:rsid w:val="00E82B4E"/>
    <w:rsid w:val="00E84032"/>
    <w:rsid w:val="00E956C1"/>
    <w:rsid w:val="00E970BD"/>
    <w:rsid w:val="00EA0123"/>
    <w:rsid w:val="00EA157A"/>
    <w:rsid w:val="00EA1A61"/>
    <w:rsid w:val="00EA4309"/>
    <w:rsid w:val="00EB15CE"/>
    <w:rsid w:val="00EB2AF6"/>
    <w:rsid w:val="00EB3BCF"/>
    <w:rsid w:val="00EB47DA"/>
    <w:rsid w:val="00EC3ED2"/>
    <w:rsid w:val="00ED0636"/>
    <w:rsid w:val="00EE4511"/>
    <w:rsid w:val="00EF5A9C"/>
    <w:rsid w:val="00EF7293"/>
    <w:rsid w:val="00F07953"/>
    <w:rsid w:val="00F103A6"/>
    <w:rsid w:val="00F14BDF"/>
    <w:rsid w:val="00F21B94"/>
    <w:rsid w:val="00F21C10"/>
    <w:rsid w:val="00F225FC"/>
    <w:rsid w:val="00F24177"/>
    <w:rsid w:val="00F2472E"/>
    <w:rsid w:val="00F26E51"/>
    <w:rsid w:val="00F30568"/>
    <w:rsid w:val="00F332D9"/>
    <w:rsid w:val="00F40237"/>
    <w:rsid w:val="00F40814"/>
    <w:rsid w:val="00F45347"/>
    <w:rsid w:val="00F4670A"/>
    <w:rsid w:val="00F5284B"/>
    <w:rsid w:val="00F56C00"/>
    <w:rsid w:val="00F56F16"/>
    <w:rsid w:val="00F5738D"/>
    <w:rsid w:val="00F64B6F"/>
    <w:rsid w:val="00F76F54"/>
    <w:rsid w:val="00F81B93"/>
    <w:rsid w:val="00F81F5E"/>
    <w:rsid w:val="00F84AD7"/>
    <w:rsid w:val="00F928F0"/>
    <w:rsid w:val="00FA09E1"/>
    <w:rsid w:val="00FA2D71"/>
    <w:rsid w:val="00FA40F2"/>
    <w:rsid w:val="00FA7789"/>
    <w:rsid w:val="00FC6657"/>
    <w:rsid w:val="00FD21FB"/>
    <w:rsid w:val="00FD572A"/>
    <w:rsid w:val="00FE13FD"/>
    <w:rsid w:val="00FE50DF"/>
    <w:rsid w:val="00FE66BE"/>
    <w:rsid w:val="00FF0040"/>
    <w:rsid w:val="00FF5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8E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14E8E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2B5332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5332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5C18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C18D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5C18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C18D5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1444FC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22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13</Pages>
  <Words>303</Words>
  <Characters>1728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教師管理</dc:title>
  <dc:subject/>
  <dc:creator>user888</dc:creator>
  <cp:keywords/>
  <dc:description/>
  <cp:lastModifiedBy>admin</cp:lastModifiedBy>
  <cp:revision>2</cp:revision>
  <dcterms:created xsi:type="dcterms:W3CDTF">2017-04-18T03:53:00Z</dcterms:created>
  <dcterms:modified xsi:type="dcterms:W3CDTF">2017-04-18T03:53:00Z</dcterms:modified>
</cp:coreProperties>
</file>